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B29" w:rsidRPr="00D17028" w:rsidRDefault="00845B29" w:rsidP="00D17028">
      <w:pPr>
        <w:pStyle w:val="NoSpacing"/>
        <w:rPr>
          <w:color w:val="7030A0"/>
          <w:lang w:val="fr-FR"/>
        </w:rPr>
      </w:pPr>
      <w:r w:rsidRPr="00D17028">
        <w:rPr>
          <w:color w:val="7030A0"/>
          <w:lang w:val="fr-FR"/>
        </w:rPr>
        <w:t>I. Infographic Activities</w:t>
      </w:r>
    </w:p>
    <w:p w:rsidR="00845B29" w:rsidRPr="004417D7" w:rsidRDefault="00845B29" w:rsidP="00D17028">
      <w:pPr>
        <w:pStyle w:val="NoSpacing"/>
        <w:rPr>
          <w:lang w:val="fr-FR"/>
        </w:rPr>
      </w:pPr>
      <w:r w:rsidRPr="00A12948">
        <w:rPr>
          <w:i/>
          <w:lang w:val="fr-FR"/>
        </w:rPr>
        <w:t>Le Phénomène des Selfies</w:t>
      </w:r>
      <w:r w:rsidRPr="004417D7">
        <w:rPr>
          <w:lang w:val="fr-FR"/>
        </w:rPr>
        <w:tab/>
      </w:r>
      <w:r w:rsidRPr="004417D7">
        <w:rPr>
          <w:lang w:val="fr-FR"/>
        </w:rPr>
        <w:tab/>
      </w:r>
      <w:r w:rsidRPr="004417D7">
        <w:rPr>
          <w:lang w:val="fr-FR"/>
        </w:rPr>
        <w:tab/>
        <w:t>Nom ______________________________________________</w:t>
      </w:r>
    </w:p>
    <w:p w:rsidR="00845B29" w:rsidRPr="001D7C56" w:rsidRDefault="00845B29" w:rsidP="00D17028">
      <w:pPr>
        <w:pStyle w:val="NoSpacing"/>
        <w:rPr>
          <w:b/>
          <w:lang w:val="fr-FR"/>
        </w:rPr>
      </w:pPr>
      <w:r w:rsidRPr="001D7C56">
        <w:rPr>
          <w:b/>
          <w:lang w:val="fr-FR"/>
        </w:rPr>
        <w:t>A. Avant de lire</w:t>
      </w:r>
    </w:p>
    <w:p w:rsidR="00845B29" w:rsidRDefault="00845B29" w:rsidP="00D17028">
      <w:pPr>
        <w:pStyle w:val="NoSpacing"/>
        <w:rPr>
          <w:lang w:val="fr-FR"/>
        </w:rPr>
      </w:pPr>
      <w:r>
        <w:rPr>
          <w:lang w:val="fr-FR"/>
        </w:rPr>
        <w:t>Discutez les questions suivantes dans vos groupes et prenez des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03"/>
        <w:gridCol w:w="2203"/>
        <w:gridCol w:w="2203"/>
        <w:gridCol w:w="2203"/>
        <w:gridCol w:w="2204"/>
      </w:tblGrid>
      <w:tr w:rsidR="00845B29" w:rsidRPr="00C978A8" w:rsidTr="00C978A8">
        <w:tc>
          <w:tcPr>
            <w:tcW w:w="2203" w:type="dxa"/>
          </w:tcPr>
          <w:p w:rsidR="00845B29" w:rsidRPr="00C978A8" w:rsidRDefault="00845B29" w:rsidP="00B74607">
            <w:pPr>
              <w:pStyle w:val="NoSpacing"/>
              <w:rPr>
                <w:lang w:val="fr-FR"/>
              </w:rPr>
            </w:pPr>
          </w:p>
        </w:tc>
        <w:tc>
          <w:tcPr>
            <w:tcW w:w="2203" w:type="dxa"/>
          </w:tcPr>
          <w:p w:rsidR="00845B29" w:rsidRPr="00C978A8" w:rsidRDefault="00845B29" w:rsidP="00B74607">
            <w:pPr>
              <w:pStyle w:val="NoSpacing"/>
              <w:rPr>
                <w:lang w:val="fr-FR"/>
              </w:rPr>
            </w:pPr>
            <w:r w:rsidRPr="00C978A8">
              <w:rPr>
                <w:lang w:val="fr-FR"/>
              </w:rPr>
              <w:t>#1 :</w:t>
            </w:r>
          </w:p>
        </w:tc>
        <w:tc>
          <w:tcPr>
            <w:tcW w:w="2203" w:type="dxa"/>
          </w:tcPr>
          <w:p w:rsidR="00845B29" w:rsidRPr="00C978A8" w:rsidRDefault="00845B29" w:rsidP="00B74607">
            <w:pPr>
              <w:pStyle w:val="NoSpacing"/>
              <w:rPr>
                <w:lang w:val="fr-FR"/>
              </w:rPr>
            </w:pPr>
            <w:r w:rsidRPr="00C978A8">
              <w:rPr>
                <w:lang w:val="fr-FR"/>
              </w:rPr>
              <w:t>#2 :</w:t>
            </w:r>
          </w:p>
        </w:tc>
        <w:tc>
          <w:tcPr>
            <w:tcW w:w="2203" w:type="dxa"/>
          </w:tcPr>
          <w:p w:rsidR="00845B29" w:rsidRPr="00C978A8" w:rsidRDefault="00845B29" w:rsidP="00B74607">
            <w:pPr>
              <w:pStyle w:val="NoSpacing"/>
              <w:rPr>
                <w:lang w:val="fr-FR"/>
              </w:rPr>
            </w:pPr>
            <w:r w:rsidRPr="00C978A8">
              <w:rPr>
                <w:lang w:val="fr-FR"/>
              </w:rPr>
              <w:t>#3 :</w:t>
            </w:r>
          </w:p>
        </w:tc>
        <w:tc>
          <w:tcPr>
            <w:tcW w:w="2204" w:type="dxa"/>
          </w:tcPr>
          <w:p w:rsidR="00845B29" w:rsidRPr="00C978A8" w:rsidRDefault="00845B29" w:rsidP="00B74607">
            <w:pPr>
              <w:pStyle w:val="NoSpacing"/>
              <w:rPr>
                <w:lang w:val="fr-FR"/>
              </w:rPr>
            </w:pPr>
            <w:r w:rsidRPr="00C978A8">
              <w:rPr>
                <w:lang w:val="fr-FR"/>
              </w:rPr>
              <w:t>#4</w:t>
            </w:r>
          </w:p>
        </w:tc>
      </w:tr>
      <w:tr w:rsidR="00845B29" w:rsidRPr="00FB115F" w:rsidTr="00C978A8">
        <w:tc>
          <w:tcPr>
            <w:tcW w:w="2203" w:type="dxa"/>
          </w:tcPr>
          <w:p w:rsidR="00845B29" w:rsidRPr="00C978A8" w:rsidRDefault="00845B29" w:rsidP="00B74607">
            <w:pPr>
              <w:pStyle w:val="NoSpacing"/>
              <w:rPr>
                <w:lang w:val="fr-FR"/>
              </w:rPr>
            </w:pPr>
            <w:r w:rsidRPr="00C978A8">
              <w:rPr>
                <w:lang w:val="fr-FR"/>
              </w:rPr>
              <w:t>1. Vous prenez souvent des selfies ?</w:t>
            </w:r>
          </w:p>
        </w:tc>
        <w:tc>
          <w:tcPr>
            <w:tcW w:w="2203" w:type="dxa"/>
          </w:tcPr>
          <w:p w:rsidR="00845B29" w:rsidRPr="00C978A8" w:rsidRDefault="00845B29" w:rsidP="00B74607">
            <w:pPr>
              <w:pStyle w:val="NoSpacing"/>
              <w:rPr>
                <w:lang w:val="fr-FR"/>
              </w:rPr>
            </w:pPr>
          </w:p>
        </w:tc>
        <w:tc>
          <w:tcPr>
            <w:tcW w:w="2203" w:type="dxa"/>
          </w:tcPr>
          <w:p w:rsidR="00845B29" w:rsidRPr="00C978A8" w:rsidRDefault="00845B29" w:rsidP="00B74607">
            <w:pPr>
              <w:pStyle w:val="NoSpacing"/>
              <w:rPr>
                <w:lang w:val="fr-FR"/>
              </w:rPr>
            </w:pPr>
          </w:p>
        </w:tc>
        <w:tc>
          <w:tcPr>
            <w:tcW w:w="2203" w:type="dxa"/>
          </w:tcPr>
          <w:p w:rsidR="00845B29" w:rsidRPr="00C978A8" w:rsidRDefault="00845B29" w:rsidP="00B74607">
            <w:pPr>
              <w:pStyle w:val="NoSpacing"/>
              <w:rPr>
                <w:lang w:val="fr-FR"/>
              </w:rPr>
            </w:pPr>
          </w:p>
        </w:tc>
        <w:tc>
          <w:tcPr>
            <w:tcW w:w="2204" w:type="dxa"/>
          </w:tcPr>
          <w:p w:rsidR="00845B29" w:rsidRPr="00C978A8" w:rsidRDefault="00845B29" w:rsidP="00B74607">
            <w:pPr>
              <w:pStyle w:val="NoSpacing"/>
              <w:rPr>
                <w:lang w:val="fr-FR"/>
              </w:rPr>
            </w:pPr>
          </w:p>
        </w:tc>
      </w:tr>
      <w:tr w:rsidR="00845B29" w:rsidRPr="00C978A8" w:rsidTr="00C978A8">
        <w:tc>
          <w:tcPr>
            <w:tcW w:w="2203" w:type="dxa"/>
          </w:tcPr>
          <w:p w:rsidR="00845B29" w:rsidRPr="00C978A8" w:rsidRDefault="00845B29" w:rsidP="00B74607">
            <w:pPr>
              <w:pStyle w:val="NoSpacing"/>
              <w:rPr>
                <w:lang w:val="fr-FR"/>
              </w:rPr>
            </w:pPr>
            <w:r w:rsidRPr="00C978A8">
              <w:rPr>
                <w:lang w:val="fr-FR"/>
              </w:rPr>
              <w:t>2. Si oui, où est-ce que vous les prenez ? Si non, pourquoi pas ?</w:t>
            </w:r>
          </w:p>
        </w:tc>
        <w:tc>
          <w:tcPr>
            <w:tcW w:w="2203" w:type="dxa"/>
          </w:tcPr>
          <w:p w:rsidR="00845B29" w:rsidRPr="00C978A8" w:rsidRDefault="00845B29" w:rsidP="00B74607">
            <w:pPr>
              <w:pStyle w:val="NoSpacing"/>
              <w:rPr>
                <w:lang w:val="fr-FR"/>
              </w:rPr>
            </w:pPr>
          </w:p>
        </w:tc>
        <w:tc>
          <w:tcPr>
            <w:tcW w:w="2203" w:type="dxa"/>
          </w:tcPr>
          <w:p w:rsidR="00845B29" w:rsidRPr="00C978A8" w:rsidRDefault="00845B29" w:rsidP="00B74607">
            <w:pPr>
              <w:pStyle w:val="NoSpacing"/>
              <w:rPr>
                <w:lang w:val="fr-FR"/>
              </w:rPr>
            </w:pPr>
          </w:p>
        </w:tc>
        <w:tc>
          <w:tcPr>
            <w:tcW w:w="2203" w:type="dxa"/>
          </w:tcPr>
          <w:p w:rsidR="00845B29" w:rsidRPr="00C978A8" w:rsidRDefault="00845B29" w:rsidP="00B74607">
            <w:pPr>
              <w:pStyle w:val="NoSpacing"/>
              <w:rPr>
                <w:lang w:val="fr-FR"/>
              </w:rPr>
            </w:pPr>
          </w:p>
        </w:tc>
        <w:tc>
          <w:tcPr>
            <w:tcW w:w="2204" w:type="dxa"/>
          </w:tcPr>
          <w:p w:rsidR="00845B29" w:rsidRPr="00C978A8" w:rsidRDefault="00845B29" w:rsidP="00B74607">
            <w:pPr>
              <w:pStyle w:val="NoSpacing"/>
              <w:rPr>
                <w:lang w:val="fr-FR"/>
              </w:rPr>
            </w:pPr>
          </w:p>
        </w:tc>
      </w:tr>
      <w:tr w:rsidR="00845B29" w:rsidRPr="00FB115F" w:rsidTr="00C978A8">
        <w:tc>
          <w:tcPr>
            <w:tcW w:w="2203" w:type="dxa"/>
          </w:tcPr>
          <w:p w:rsidR="00845B29" w:rsidRPr="00C978A8" w:rsidRDefault="00845B29" w:rsidP="00B74607">
            <w:pPr>
              <w:pStyle w:val="NoSpacing"/>
              <w:rPr>
                <w:lang w:val="fr-FR"/>
              </w:rPr>
            </w:pPr>
            <w:r w:rsidRPr="00C978A8">
              <w:rPr>
                <w:lang w:val="fr-FR"/>
              </w:rPr>
              <w:t>3. Est-ce que vous retouchez vos selfies ?</w:t>
            </w:r>
          </w:p>
          <w:p w:rsidR="00845B29" w:rsidRPr="00C978A8" w:rsidRDefault="00845B29" w:rsidP="00B74607">
            <w:pPr>
              <w:pStyle w:val="NoSpacing"/>
              <w:rPr>
                <w:lang w:val="fr-FR"/>
              </w:rPr>
            </w:pPr>
            <w:r w:rsidRPr="00C978A8">
              <w:rPr>
                <w:lang w:val="fr-FR"/>
              </w:rPr>
              <w:t>Si oui, pourquoi ?</w:t>
            </w:r>
          </w:p>
          <w:p w:rsidR="00845B29" w:rsidRPr="00C978A8" w:rsidRDefault="00845B29" w:rsidP="00B74607">
            <w:pPr>
              <w:pStyle w:val="NoSpacing"/>
              <w:rPr>
                <w:lang w:val="fr-FR"/>
              </w:rPr>
            </w:pPr>
            <w:r w:rsidRPr="00C978A8">
              <w:rPr>
                <w:lang w:val="fr-FR"/>
              </w:rPr>
              <w:t>Si non, pourquoi pas ?</w:t>
            </w:r>
          </w:p>
        </w:tc>
        <w:tc>
          <w:tcPr>
            <w:tcW w:w="2203" w:type="dxa"/>
          </w:tcPr>
          <w:p w:rsidR="00845B29" w:rsidRPr="00C978A8" w:rsidRDefault="00845B29" w:rsidP="00B74607">
            <w:pPr>
              <w:pStyle w:val="NoSpacing"/>
              <w:rPr>
                <w:lang w:val="fr-FR"/>
              </w:rPr>
            </w:pPr>
          </w:p>
        </w:tc>
        <w:tc>
          <w:tcPr>
            <w:tcW w:w="2203" w:type="dxa"/>
          </w:tcPr>
          <w:p w:rsidR="00845B29" w:rsidRPr="00C978A8" w:rsidRDefault="00845B29" w:rsidP="00B74607">
            <w:pPr>
              <w:pStyle w:val="NoSpacing"/>
              <w:rPr>
                <w:lang w:val="fr-FR"/>
              </w:rPr>
            </w:pPr>
          </w:p>
        </w:tc>
        <w:tc>
          <w:tcPr>
            <w:tcW w:w="2203" w:type="dxa"/>
          </w:tcPr>
          <w:p w:rsidR="00845B29" w:rsidRPr="00C978A8" w:rsidRDefault="00845B29" w:rsidP="00B74607">
            <w:pPr>
              <w:pStyle w:val="NoSpacing"/>
              <w:rPr>
                <w:lang w:val="fr-FR"/>
              </w:rPr>
            </w:pPr>
          </w:p>
        </w:tc>
        <w:tc>
          <w:tcPr>
            <w:tcW w:w="2204" w:type="dxa"/>
          </w:tcPr>
          <w:p w:rsidR="00845B29" w:rsidRPr="00C978A8" w:rsidRDefault="00845B29" w:rsidP="00B74607">
            <w:pPr>
              <w:pStyle w:val="NoSpacing"/>
              <w:rPr>
                <w:lang w:val="fr-FR"/>
              </w:rPr>
            </w:pPr>
          </w:p>
        </w:tc>
      </w:tr>
      <w:tr w:rsidR="00845B29" w:rsidRPr="00C978A8" w:rsidTr="00C978A8">
        <w:tc>
          <w:tcPr>
            <w:tcW w:w="2203" w:type="dxa"/>
          </w:tcPr>
          <w:p w:rsidR="00845B29" w:rsidRPr="00C978A8" w:rsidRDefault="00845B29" w:rsidP="00B74607">
            <w:pPr>
              <w:pStyle w:val="NoSpacing"/>
              <w:rPr>
                <w:lang w:val="fr-FR"/>
              </w:rPr>
            </w:pPr>
            <w:r w:rsidRPr="00C978A8">
              <w:rPr>
                <w:lang w:val="fr-FR"/>
              </w:rPr>
              <w:t>4. Si vous retouchez vos selfies, quelles parties de votre corps est-ce que vous changez ? Pourquoi ?</w:t>
            </w:r>
          </w:p>
        </w:tc>
        <w:tc>
          <w:tcPr>
            <w:tcW w:w="2203" w:type="dxa"/>
          </w:tcPr>
          <w:p w:rsidR="00845B29" w:rsidRPr="00C978A8" w:rsidRDefault="00845B29" w:rsidP="00B74607">
            <w:pPr>
              <w:pStyle w:val="NoSpacing"/>
              <w:rPr>
                <w:lang w:val="fr-FR"/>
              </w:rPr>
            </w:pPr>
          </w:p>
        </w:tc>
        <w:tc>
          <w:tcPr>
            <w:tcW w:w="2203" w:type="dxa"/>
          </w:tcPr>
          <w:p w:rsidR="00845B29" w:rsidRPr="00C978A8" w:rsidRDefault="00845B29" w:rsidP="00B74607">
            <w:pPr>
              <w:pStyle w:val="NoSpacing"/>
              <w:rPr>
                <w:lang w:val="fr-FR"/>
              </w:rPr>
            </w:pPr>
          </w:p>
        </w:tc>
        <w:tc>
          <w:tcPr>
            <w:tcW w:w="2203" w:type="dxa"/>
          </w:tcPr>
          <w:p w:rsidR="00845B29" w:rsidRPr="00C978A8" w:rsidRDefault="00845B29" w:rsidP="00B74607">
            <w:pPr>
              <w:pStyle w:val="NoSpacing"/>
              <w:rPr>
                <w:lang w:val="fr-FR"/>
              </w:rPr>
            </w:pPr>
          </w:p>
        </w:tc>
        <w:tc>
          <w:tcPr>
            <w:tcW w:w="2204" w:type="dxa"/>
          </w:tcPr>
          <w:p w:rsidR="00845B29" w:rsidRPr="00C978A8" w:rsidRDefault="00845B29" w:rsidP="00B74607">
            <w:pPr>
              <w:pStyle w:val="NoSpacing"/>
              <w:rPr>
                <w:lang w:val="fr-FR"/>
              </w:rPr>
            </w:pPr>
          </w:p>
        </w:tc>
      </w:tr>
      <w:tr w:rsidR="00845B29" w:rsidRPr="00FB115F" w:rsidTr="00C978A8">
        <w:tc>
          <w:tcPr>
            <w:tcW w:w="2203" w:type="dxa"/>
          </w:tcPr>
          <w:p w:rsidR="00845B29" w:rsidRPr="00C978A8" w:rsidRDefault="00845B29" w:rsidP="00B74607">
            <w:pPr>
              <w:pStyle w:val="NoSpacing"/>
              <w:rPr>
                <w:lang w:val="fr-FR"/>
              </w:rPr>
            </w:pPr>
            <w:r w:rsidRPr="00C978A8">
              <w:rPr>
                <w:lang w:val="fr-FR"/>
              </w:rPr>
              <w:t>5. Où est-ce que vous partagez vos selfies ?</w:t>
            </w:r>
          </w:p>
        </w:tc>
        <w:tc>
          <w:tcPr>
            <w:tcW w:w="2203" w:type="dxa"/>
          </w:tcPr>
          <w:p w:rsidR="00845B29" w:rsidRPr="00C978A8" w:rsidRDefault="00845B29" w:rsidP="00B74607">
            <w:pPr>
              <w:pStyle w:val="NoSpacing"/>
              <w:rPr>
                <w:lang w:val="fr-FR"/>
              </w:rPr>
            </w:pPr>
          </w:p>
        </w:tc>
        <w:tc>
          <w:tcPr>
            <w:tcW w:w="2203" w:type="dxa"/>
          </w:tcPr>
          <w:p w:rsidR="00845B29" w:rsidRPr="00C978A8" w:rsidRDefault="00845B29" w:rsidP="00B74607">
            <w:pPr>
              <w:pStyle w:val="NoSpacing"/>
              <w:rPr>
                <w:lang w:val="fr-FR"/>
              </w:rPr>
            </w:pPr>
          </w:p>
        </w:tc>
        <w:tc>
          <w:tcPr>
            <w:tcW w:w="2203" w:type="dxa"/>
          </w:tcPr>
          <w:p w:rsidR="00845B29" w:rsidRPr="00C978A8" w:rsidRDefault="00845B29" w:rsidP="00B74607">
            <w:pPr>
              <w:pStyle w:val="NoSpacing"/>
              <w:rPr>
                <w:lang w:val="fr-FR"/>
              </w:rPr>
            </w:pPr>
          </w:p>
        </w:tc>
        <w:tc>
          <w:tcPr>
            <w:tcW w:w="2204" w:type="dxa"/>
          </w:tcPr>
          <w:p w:rsidR="00845B29" w:rsidRPr="00C978A8" w:rsidRDefault="00845B29" w:rsidP="00B74607">
            <w:pPr>
              <w:pStyle w:val="NoSpacing"/>
              <w:rPr>
                <w:lang w:val="fr-FR"/>
              </w:rPr>
            </w:pPr>
          </w:p>
        </w:tc>
      </w:tr>
      <w:tr w:rsidR="00845B29" w:rsidRPr="00FB115F" w:rsidTr="00C978A8">
        <w:tc>
          <w:tcPr>
            <w:tcW w:w="2203" w:type="dxa"/>
          </w:tcPr>
          <w:p w:rsidR="00845B29" w:rsidRPr="00C978A8" w:rsidRDefault="00845B29" w:rsidP="00B74607">
            <w:pPr>
              <w:pStyle w:val="NoSpacing"/>
              <w:rPr>
                <w:lang w:val="fr-FR"/>
              </w:rPr>
            </w:pPr>
            <w:r w:rsidRPr="00C978A8">
              <w:rPr>
                <w:lang w:val="fr-FR"/>
              </w:rPr>
              <w:t>6. Où est-ce que vous capturez vos selfies ?</w:t>
            </w:r>
          </w:p>
        </w:tc>
        <w:tc>
          <w:tcPr>
            <w:tcW w:w="2203" w:type="dxa"/>
          </w:tcPr>
          <w:p w:rsidR="00845B29" w:rsidRPr="00C978A8" w:rsidRDefault="00845B29" w:rsidP="00B74607">
            <w:pPr>
              <w:pStyle w:val="NoSpacing"/>
              <w:rPr>
                <w:lang w:val="fr-FR"/>
              </w:rPr>
            </w:pPr>
          </w:p>
          <w:p w:rsidR="00845B29" w:rsidRPr="00C978A8" w:rsidRDefault="00845B29" w:rsidP="00B74607">
            <w:pPr>
              <w:pStyle w:val="NoSpacing"/>
              <w:rPr>
                <w:lang w:val="fr-FR"/>
              </w:rPr>
            </w:pPr>
          </w:p>
          <w:p w:rsidR="00845B29" w:rsidRPr="00C978A8" w:rsidRDefault="00845B29" w:rsidP="00B74607">
            <w:pPr>
              <w:pStyle w:val="NoSpacing"/>
              <w:rPr>
                <w:lang w:val="fr-FR"/>
              </w:rPr>
            </w:pPr>
          </w:p>
        </w:tc>
        <w:tc>
          <w:tcPr>
            <w:tcW w:w="2203" w:type="dxa"/>
          </w:tcPr>
          <w:p w:rsidR="00845B29" w:rsidRPr="00C978A8" w:rsidRDefault="00845B29" w:rsidP="00B74607">
            <w:pPr>
              <w:pStyle w:val="NoSpacing"/>
              <w:rPr>
                <w:lang w:val="fr-FR"/>
              </w:rPr>
            </w:pPr>
          </w:p>
        </w:tc>
        <w:tc>
          <w:tcPr>
            <w:tcW w:w="2203" w:type="dxa"/>
          </w:tcPr>
          <w:p w:rsidR="00845B29" w:rsidRPr="00C978A8" w:rsidRDefault="00845B29" w:rsidP="00B74607">
            <w:pPr>
              <w:pStyle w:val="NoSpacing"/>
              <w:rPr>
                <w:lang w:val="fr-FR"/>
              </w:rPr>
            </w:pPr>
          </w:p>
        </w:tc>
        <w:tc>
          <w:tcPr>
            <w:tcW w:w="2204" w:type="dxa"/>
          </w:tcPr>
          <w:p w:rsidR="00845B29" w:rsidRPr="00C978A8" w:rsidRDefault="00845B29" w:rsidP="00B74607">
            <w:pPr>
              <w:pStyle w:val="NoSpacing"/>
              <w:rPr>
                <w:lang w:val="fr-FR"/>
              </w:rPr>
            </w:pPr>
          </w:p>
        </w:tc>
      </w:tr>
      <w:tr w:rsidR="00845B29" w:rsidRPr="00FB115F" w:rsidTr="00C978A8">
        <w:tc>
          <w:tcPr>
            <w:tcW w:w="2203" w:type="dxa"/>
          </w:tcPr>
          <w:p w:rsidR="00845B29" w:rsidRPr="00C978A8" w:rsidRDefault="00845B29" w:rsidP="00B74607">
            <w:pPr>
              <w:pStyle w:val="NoSpacing"/>
              <w:rPr>
                <w:lang w:val="fr-FR"/>
              </w:rPr>
            </w:pPr>
            <w:r w:rsidRPr="00C978A8">
              <w:rPr>
                <w:lang w:val="fr-FR"/>
              </w:rPr>
              <w:t xml:space="preserve">7. Pourquoi est-ce que vous prenez des selfies ? </w:t>
            </w:r>
          </w:p>
        </w:tc>
        <w:tc>
          <w:tcPr>
            <w:tcW w:w="2203" w:type="dxa"/>
          </w:tcPr>
          <w:p w:rsidR="00845B29" w:rsidRPr="00C978A8" w:rsidRDefault="00845B29" w:rsidP="00B74607">
            <w:pPr>
              <w:pStyle w:val="NoSpacing"/>
              <w:rPr>
                <w:lang w:val="fr-FR"/>
              </w:rPr>
            </w:pPr>
          </w:p>
        </w:tc>
        <w:tc>
          <w:tcPr>
            <w:tcW w:w="2203" w:type="dxa"/>
          </w:tcPr>
          <w:p w:rsidR="00845B29" w:rsidRPr="00C978A8" w:rsidRDefault="00845B29" w:rsidP="00B74607">
            <w:pPr>
              <w:pStyle w:val="NoSpacing"/>
              <w:rPr>
                <w:lang w:val="fr-FR"/>
              </w:rPr>
            </w:pPr>
          </w:p>
        </w:tc>
        <w:tc>
          <w:tcPr>
            <w:tcW w:w="2203" w:type="dxa"/>
          </w:tcPr>
          <w:p w:rsidR="00845B29" w:rsidRPr="00C978A8" w:rsidRDefault="00845B29" w:rsidP="00B74607">
            <w:pPr>
              <w:pStyle w:val="NoSpacing"/>
              <w:rPr>
                <w:lang w:val="fr-FR"/>
              </w:rPr>
            </w:pPr>
          </w:p>
        </w:tc>
        <w:tc>
          <w:tcPr>
            <w:tcW w:w="2204" w:type="dxa"/>
          </w:tcPr>
          <w:p w:rsidR="00845B29" w:rsidRPr="00C978A8" w:rsidRDefault="00845B29" w:rsidP="00B74607">
            <w:pPr>
              <w:pStyle w:val="NoSpacing"/>
              <w:rPr>
                <w:lang w:val="fr-FR"/>
              </w:rPr>
            </w:pPr>
          </w:p>
        </w:tc>
      </w:tr>
      <w:tr w:rsidR="00845B29" w:rsidRPr="00FB115F" w:rsidTr="00C978A8">
        <w:tc>
          <w:tcPr>
            <w:tcW w:w="2203" w:type="dxa"/>
          </w:tcPr>
          <w:p w:rsidR="00845B29" w:rsidRPr="00C978A8" w:rsidRDefault="00845B29" w:rsidP="00B74607">
            <w:pPr>
              <w:pStyle w:val="NoSpacing"/>
              <w:rPr>
                <w:lang w:val="fr-FR"/>
              </w:rPr>
            </w:pPr>
            <w:r>
              <w:rPr>
                <w:lang w:val="fr-FR"/>
              </w:rPr>
              <w:t>8. Qu’est-ce que vous pens</w:t>
            </w:r>
            <w:r w:rsidRPr="00C978A8">
              <w:rPr>
                <w:lang w:val="fr-FR"/>
              </w:rPr>
              <w:t>ez des personnes qui prennent beaucoup de selfies ?</w:t>
            </w:r>
          </w:p>
        </w:tc>
        <w:tc>
          <w:tcPr>
            <w:tcW w:w="2203" w:type="dxa"/>
          </w:tcPr>
          <w:p w:rsidR="00845B29" w:rsidRPr="00C978A8" w:rsidRDefault="00845B29" w:rsidP="00B74607">
            <w:pPr>
              <w:pStyle w:val="NoSpacing"/>
              <w:rPr>
                <w:lang w:val="fr-FR"/>
              </w:rPr>
            </w:pPr>
          </w:p>
        </w:tc>
        <w:tc>
          <w:tcPr>
            <w:tcW w:w="2203" w:type="dxa"/>
          </w:tcPr>
          <w:p w:rsidR="00845B29" w:rsidRPr="00C978A8" w:rsidRDefault="00845B29" w:rsidP="00B74607">
            <w:pPr>
              <w:pStyle w:val="NoSpacing"/>
              <w:rPr>
                <w:lang w:val="fr-FR"/>
              </w:rPr>
            </w:pPr>
          </w:p>
        </w:tc>
        <w:tc>
          <w:tcPr>
            <w:tcW w:w="2203" w:type="dxa"/>
          </w:tcPr>
          <w:p w:rsidR="00845B29" w:rsidRPr="00C978A8" w:rsidRDefault="00845B29" w:rsidP="00B74607">
            <w:pPr>
              <w:pStyle w:val="NoSpacing"/>
              <w:rPr>
                <w:lang w:val="fr-FR"/>
              </w:rPr>
            </w:pPr>
          </w:p>
        </w:tc>
        <w:tc>
          <w:tcPr>
            <w:tcW w:w="2204" w:type="dxa"/>
          </w:tcPr>
          <w:p w:rsidR="00845B29" w:rsidRPr="00C978A8" w:rsidRDefault="00845B29" w:rsidP="00B74607">
            <w:pPr>
              <w:pStyle w:val="NoSpacing"/>
              <w:rPr>
                <w:lang w:val="fr-FR"/>
              </w:rPr>
            </w:pPr>
          </w:p>
        </w:tc>
      </w:tr>
    </w:tbl>
    <w:p w:rsidR="00845B29" w:rsidRDefault="00845B29" w:rsidP="00D17028">
      <w:pPr>
        <w:pStyle w:val="NoSpacing"/>
        <w:rPr>
          <w:lang w:val="fr-FR"/>
        </w:rPr>
      </w:pPr>
    </w:p>
    <w:p w:rsidR="00845B29" w:rsidRDefault="00845B29" w:rsidP="00D17028">
      <w:pPr>
        <w:pStyle w:val="NoSpacing"/>
        <w:rPr>
          <w:lang w:val="fr-FR"/>
        </w:rPr>
      </w:pPr>
    </w:p>
    <w:p w:rsidR="00845B29" w:rsidRPr="001D7C56" w:rsidRDefault="00845B29" w:rsidP="00D17028">
      <w:pPr>
        <w:pStyle w:val="NoSpacing"/>
        <w:spacing w:line="360" w:lineRule="auto"/>
        <w:rPr>
          <w:b/>
          <w:lang w:val="fr-FR"/>
        </w:rPr>
      </w:pPr>
      <w:r w:rsidRPr="001D7C56">
        <w:rPr>
          <w:b/>
          <w:lang w:val="fr-FR"/>
        </w:rPr>
        <w:t>B. Trouvez les réponses dans l’infographie</w:t>
      </w:r>
    </w:p>
    <w:p w:rsidR="00845B29" w:rsidRDefault="00845B29" w:rsidP="00D17028">
      <w:pPr>
        <w:pStyle w:val="NoSpacing"/>
        <w:numPr>
          <w:ilvl w:val="0"/>
          <w:numId w:val="1"/>
        </w:numPr>
        <w:spacing w:line="360" w:lineRule="auto"/>
        <w:rPr>
          <w:lang w:val="fr-FR"/>
        </w:rPr>
      </w:pPr>
      <w:r>
        <w:rPr>
          <w:lang w:val="fr-FR"/>
        </w:rPr>
        <w:t>le pourcentage de jeunes (18-24 ans) qui ont pris un selfie __________________________________</w:t>
      </w:r>
    </w:p>
    <w:p w:rsidR="00845B29" w:rsidRDefault="00845B29" w:rsidP="00D17028">
      <w:pPr>
        <w:pStyle w:val="NoSpacing"/>
        <w:numPr>
          <w:ilvl w:val="0"/>
          <w:numId w:val="1"/>
        </w:numPr>
        <w:spacing w:line="360" w:lineRule="auto"/>
        <w:rPr>
          <w:lang w:val="fr-FR"/>
        </w:rPr>
      </w:pPr>
      <w:r>
        <w:rPr>
          <w:lang w:val="fr-FR"/>
        </w:rPr>
        <w:t>le pourcentage de vieux qui ont pris un selfie __________________________________</w:t>
      </w:r>
    </w:p>
    <w:p w:rsidR="00845B29" w:rsidRDefault="00845B29" w:rsidP="00D17028">
      <w:pPr>
        <w:pStyle w:val="NoSpacing"/>
        <w:numPr>
          <w:ilvl w:val="0"/>
          <w:numId w:val="1"/>
        </w:numPr>
        <w:spacing w:line="360" w:lineRule="auto"/>
        <w:rPr>
          <w:lang w:val="fr-FR"/>
        </w:rPr>
      </w:pPr>
      <w:r>
        <w:rPr>
          <w:lang w:val="fr-FR"/>
        </w:rPr>
        <w:t>le pourcentage d’hommes</w:t>
      </w:r>
      <w:r w:rsidRPr="00A12948">
        <w:rPr>
          <w:lang w:val="fr-FR"/>
        </w:rPr>
        <w:t xml:space="preserve"> </w:t>
      </w:r>
      <w:r>
        <w:rPr>
          <w:lang w:val="fr-FR"/>
        </w:rPr>
        <w:t>qui ont pris un selfie __________________________________</w:t>
      </w:r>
    </w:p>
    <w:p w:rsidR="00845B29" w:rsidRDefault="00845B29" w:rsidP="00D17028">
      <w:pPr>
        <w:pStyle w:val="NoSpacing"/>
        <w:numPr>
          <w:ilvl w:val="0"/>
          <w:numId w:val="1"/>
        </w:numPr>
        <w:spacing w:line="360" w:lineRule="auto"/>
        <w:rPr>
          <w:lang w:val="fr-FR"/>
        </w:rPr>
      </w:pPr>
      <w:r>
        <w:rPr>
          <w:lang w:val="fr-FR"/>
        </w:rPr>
        <w:t>le pourcentage de femmes</w:t>
      </w:r>
      <w:r w:rsidRPr="00A12948">
        <w:rPr>
          <w:lang w:val="fr-FR"/>
        </w:rPr>
        <w:t xml:space="preserve"> </w:t>
      </w:r>
      <w:r>
        <w:rPr>
          <w:lang w:val="fr-FR"/>
        </w:rPr>
        <w:t>qui ont pris un selfie__________________________________</w:t>
      </w:r>
    </w:p>
    <w:p w:rsidR="00845B29" w:rsidRDefault="00845B29" w:rsidP="00D17028">
      <w:pPr>
        <w:pStyle w:val="NoSpacing"/>
        <w:numPr>
          <w:ilvl w:val="0"/>
          <w:numId w:val="1"/>
        </w:numPr>
        <w:spacing w:line="360" w:lineRule="auto"/>
        <w:rPr>
          <w:lang w:val="fr-FR"/>
        </w:rPr>
      </w:pPr>
      <w:r>
        <w:rPr>
          <w:lang w:val="fr-FR"/>
        </w:rPr>
        <w:t>le pourcentage de filles qui ont pris un selfie coquin__________________________________</w:t>
      </w:r>
    </w:p>
    <w:p w:rsidR="00845B29" w:rsidRDefault="00845B29" w:rsidP="00D17028">
      <w:pPr>
        <w:pStyle w:val="NoSpacing"/>
        <w:numPr>
          <w:ilvl w:val="0"/>
          <w:numId w:val="1"/>
        </w:numPr>
        <w:spacing w:line="360" w:lineRule="auto"/>
        <w:rPr>
          <w:lang w:val="fr-FR"/>
        </w:rPr>
      </w:pPr>
      <w:r>
        <w:rPr>
          <w:lang w:val="fr-FR"/>
        </w:rPr>
        <w:t>le pourcentage d’hommes qui ont pris un selfie coquin__________________________________</w:t>
      </w:r>
    </w:p>
    <w:p w:rsidR="00845B29" w:rsidRDefault="00845B29" w:rsidP="00D17028">
      <w:pPr>
        <w:pStyle w:val="NoSpacing"/>
        <w:numPr>
          <w:ilvl w:val="0"/>
          <w:numId w:val="1"/>
        </w:numPr>
        <w:spacing w:line="360" w:lineRule="auto"/>
        <w:rPr>
          <w:lang w:val="fr-FR"/>
        </w:rPr>
      </w:pPr>
      <w:r>
        <w:rPr>
          <w:lang w:val="fr-FR"/>
        </w:rPr>
        <w:t>le pourcentage de personnes qui prennent des selfies qui ont pris un selfie coquin_____________</w:t>
      </w:r>
    </w:p>
    <w:p w:rsidR="00845B29" w:rsidRDefault="00845B29" w:rsidP="00D17028">
      <w:pPr>
        <w:pStyle w:val="NoSpacing"/>
        <w:numPr>
          <w:ilvl w:val="0"/>
          <w:numId w:val="1"/>
        </w:numPr>
        <w:spacing w:line="360" w:lineRule="auto"/>
        <w:rPr>
          <w:lang w:val="fr-FR"/>
        </w:rPr>
      </w:pPr>
      <w:r>
        <w:rPr>
          <w:lang w:val="fr-FR"/>
        </w:rPr>
        <w:t>le pourcentage de ces personnes qui ont regretté de l’avoir fait__________________________________</w:t>
      </w:r>
    </w:p>
    <w:p w:rsidR="00845B29" w:rsidRDefault="00845B29" w:rsidP="00D17028">
      <w:pPr>
        <w:pStyle w:val="NoSpacing"/>
        <w:numPr>
          <w:ilvl w:val="0"/>
          <w:numId w:val="1"/>
        </w:numPr>
        <w:spacing w:line="360" w:lineRule="auto"/>
        <w:rPr>
          <w:lang w:val="fr-FR"/>
        </w:rPr>
      </w:pPr>
      <w:r>
        <w:rPr>
          <w:lang w:val="fr-FR"/>
        </w:rPr>
        <w:t>les parties du corps qu’on édite avant de poster les selfies__________________________________________</w:t>
      </w:r>
    </w:p>
    <w:p w:rsidR="00845B29" w:rsidRDefault="00845B29" w:rsidP="00D17028">
      <w:pPr>
        <w:pStyle w:val="NoSpacing"/>
        <w:numPr>
          <w:ilvl w:val="0"/>
          <w:numId w:val="1"/>
        </w:numPr>
        <w:spacing w:line="360" w:lineRule="auto"/>
        <w:rPr>
          <w:lang w:val="fr-FR"/>
        </w:rPr>
      </w:pPr>
      <w:r>
        <w:rPr>
          <w:lang w:val="fr-FR"/>
        </w:rPr>
        <w:t>le pourcentage d’hommes qui retouchent tous leurs selfies__________________________________</w:t>
      </w:r>
    </w:p>
    <w:p w:rsidR="00845B29" w:rsidRDefault="00845B29" w:rsidP="00D17028">
      <w:pPr>
        <w:pStyle w:val="NoSpacing"/>
        <w:numPr>
          <w:ilvl w:val="0"/>
          <w:numId w:val="1"/>
        </w:numPr>
        <w:spacing w:line="360" w:lineRule="auto"/>
        <w:rPr>
          <w:lang w:val="fr-FR"/>
        </w:rPr>
      </w:pPr>
      <w:r>
        <w:rPr>
          <w:lang w:val="fr-FR"/>
        </w:rPr>
        <w:t>le pourcentage de femmes qui retouchent tous leurs selfies__________________________________</w:t>
      </w:r>
    </w:p>
    <w:p w:rsidR="00845B29" w:rsidRDefault="00845B29" w:rsidP="00D17028">
      <w:pPr>
        <w:pStyle w:val="NoSpacing"/>
        <w:numPr>
          <w:ilvl w:val="0"/>
          <w:numId w:val="1"/>
        </w:numPr>
        <w:spacing w:line="360" w:lineRule="auto"/>
        <w:rPr>
          <w:lang w:val="fr-FR"/>
        </w:rPr>
      </w:pPr>
      <w:r>
        <w:rPr>
          <w:lang w:val="fr-FR"/>
        </w:rPr>
        <w:t>le réseau social le plus populaire pour partager les selfies__________________________________</w:t>
      </w:r>
    </w:p>
    <w:p w:rsidR="00845B29" w:rsidRDefault="00845B29" w:rsidP="00D17028">
      <w:pPr>
        <w:pStyle w:val="NoSpacing"/>
        <w:numPr>
          <w:ilvl w:val="0"/>
          <w:numId w:val="1"/>
        </w:numPr>
        <w:spacing w:line="360" w:lineRule="auto"/>
        <w:rPr>
          <w:lang w:val="fr-FR"/>
        </w:rPr>
      </w:pPr>
      <w:r>
        <w:rPr>
          <w:lang w:val="fr-FR"/>
        </w:rPr>
        <w:t>Où on capture les selfies_______________________________________________________________________</w:t>
      </w:r>
    </w:p>
    <w:p w:rsidR="00845B29" w:rsidRPr="001D7C56" w:rsidRDefault="00845B29" w:rsidP="00D17028">
      <w:pPr>
        <w:pStyle w:val="NoSpacing"/>
        <w:numPr>
          <w:ilvl w:val="0"/>
          <w:numId w:val="1"/>
        </w:numPr>
        <w:spacing w:line="360" w:lineRule="auto"/>
        <w:rPr>
          <w:lang w:val="fr-FR"/>
        </w:rPr>
      </w:pPr>
      <w:r>
        <w:rPr>
          <w:lang w:val="fr-FR"/>
        </w:rPr>
        <w:t>__________________________________________________________________________________________</w:t>
      </w:r>
    </w:p>
    <w:p w:rsidR="00845B29" w:rsidRDefault="00845B29" w:rsidP="00D17028">
      <w:pPr>
        <w:pStyle w:val="NoSpacing"/>
        <w:numPr>
          <w:ilvl w:val="0"/>
          <w:numId w:val="1"/>
        </w:numPr>
        <w:spacing w:line="360" w:lineRule="auto"/>
        <w:rPr>
          <w:lang w:val="fr-FR"/>
        </w:rPr>
      </w:pPr>
      <w:r>
        <w:rPr>
          <w:lang w:val="fr-FR"/>
        </w:rPr>
        <w:t>les raisons qu’on prend un selfie____________________________________________________________</w:t>
      </w:r>
    </w:p>
    <w:p w:rsidR="00845B29" w:rsidRDefault="00845B29" w:rsidP="00D17028">
      <w:pPr>
        <w:pStyle w:val="NoSpacing"/>
        <w:spacing w:line="360" w:lineRule="auto"/>
        <w:ind w:left="720"/>
        <w:rPr>
          <w:lang w:val="fr-FR"/>
        </w:rPr>
      </w:pPr>
      <w:r>
        <w:rPr>
          <w:lang w:val="fr-FR"/>
        </w:rPr>
        <w:t>__________________________________________________________________________________________</w:t>
      </w:r>
    </w:p>
    <w:p w:rsidR="00845B29" w:rsidRDefault="00845B29" w:rsidP="00D17028">
      <w:pPr>
        <w:pStyle w:val="NoSpacing"/>
        <w:numPr>
          <w:ilvl w:val="0"/>
          <w:numId w:val="1"/>
        </w:numPr>
        <w:spacing w:line="360" w:lineRule="auto"/>
        <w:rPr>
          <w:lang w:val="fr-FR"/>
        </w:rPr>
      </w:pPr>
      <w:r>
        <w:rPr>
          <w:lang w:val="fr-FR"/>
        </w:rPr>
        <w:t>les caractéristiques des personnes qui prennent souvent des selfies __________________________________</w:t>
      </w:r>
    </w:p>
    <w:p w:rsidR="00845B29" w:rsidRDefault="00845B29" w:rsidP="00D17028">
      <w:pPr>
        <w:pStyle w:val="NoSpacing"/>
        <w:numPr>
          <w:ilvl w:val="0"/>
          <w:numId w:val="1"/>
        </w:numPr>
        <w:spacing w:line="360" w:lineRule="auto"/>
        <w:rPr>
          <w:lang w:val="fr-FR"/>
        </w:rPr>
      </w:pPr>
      <w:r>
        <w:rPr>
          <w:lang w:val="fr-FR"/>
        </w:rPr>
        <w:t>__________________________________________________________________________________________</w:t>
      </w: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Pr>
        <w:pStyle w:val="NoSpacing"/>
        <w:spacing w:line="360" w:lineRule="auto"/>
        <w:rPr>
          <w:lang w:val="fr-FR"/>
        </w:rPr>
      </w:pPr>
    </w:p>
    <w:p w:rsidR="00845B29" w:rsidRDefault="00845B29" w:rsidP="00D17028"/>
    <w:p w:rsidR="00845B29" w:rsidRDefault="00845B29" w:rsidP="00D17028">
      <w:r w:rsidRPr="006C326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i1025" type="#_x0000_t75" style="width:4in;height:222pt;visibility:visible">
            <v:imagedata r:id="rId5" o:title=""/>
          </v:shape>
        </w:pict>
      </w:r>
    </w:p>
    <w:p w:rsidR="00845B29" w:rsidRDefault="00845B29" w:rsidP="00D17028">
      <w:r w:rsidRPr="006C3262">
        <w:rPr>
          <w:noProof/>
        </w:rPr>
        <w:pict>
          <v:shape id="Picture 61" o:spid="_x0000_i1026" type="#_x0000_t75" style="width:322.5pt;height:229.5pt;visibility:visible">
            <v:imagedata r:id="rId6" o:title=""/>
          </v:shape>
        </w:pict>
      </w:r>
    </w:p>
    <w:p w:rsidR="00845B29" w:rsidRDefault="00845B29" w:rsidP="00D17028">
      <w:r w:rsidRPr="006C3262">
        <w:rPr>
          <w:noProof/>
        </w:rPr>
        <w:pict>
          <v:shape id="Picture 64" o:spid="_x0000_i1027" type="#_x0000_t75" style="width:315pt;height:4in;visibility:visible">
            <v:imagedata r:id="rId7" o:title=""/>
          </v:shape>
        </w:pict>
      </w:r>
    </w:p>
    <w:p w:rsidR="00845B29" w:rsidRDefault="00845B29" w:rsidP="00D17028"/>
    <w:p w:rsidR="00845B29" w:rsidRDefault="00845B29" w:rsidP="00D17028"/>
    <w:p w:rsidR="00845B29" w:rsidRDefault="00845B29" w:rsidP="00D17028">
      <w:r w:rsidRPr="006C3262">
        <w:rPr>
          <w:noProof/>
        </w:rPr>
        <w:pict>
          <v:shape id="Picture 67" o:spid="_x0000_i1028" type="#_x0000_t75" style="width:318pt;height:308.25pt;visibility:visible">
            <v:imagedata r:id="rId8" o:title=""/>
          </v:shape>
        </w:pict>
      </w:r>
    </w:p>
    <w:p w:rsidR="00845B29" w:rsidRDefault="00845B29" w:rsidP="00D17028">
      <w:pPr>
        <w:pStyle w:val="NoSpacing"/>
        <w:rPr>
          <w:color w:val="7030A0"/>
        </w:rPr>
      </w:pPr>
    </w:p>
    <w:p w:rsidR="00845B29" w:rsidRDefault="00845B29" w:rsidP="00D17028">
      <w:pPr>
        <w:pStyle w:val="NoSpacing"/>
        <w:rPr>
          <w:color w:val="7030A0"/>
        </w:rPr>
      </w:pPr>
    </w:p>
    <w:p w:rsidR="00845B29" w:rsidRDefault="00845B29" w:rsidP="00D17028">
      <w:pPr>
        <w:pStyle w:val="NoSpacing"/>
        <w:rPr>
          <w:color w:val="7030A0"/>
        </w:rPr>
      </w:pPr>
    </w:p>
    <w:p w:rsidR="00845B29" w:rsidRPr="00D17028" w:rsidRDefault="00845B29" w:rsidP="00D17028">
      <w:pPr>
        <w:pStyle w:val="NoSpacing"/>
        <w:rPr>
          <w:color w:val="7030A0"/>
        </w:rPr>
      </w:pPr>
      <w:r>
        <w:rPr>
          <w:color w:val="7030A0"/>
        </w:rPr>
        <w:t>II. Listening #1</w:t>
      </w:r>
    </w:p>
    <w:p w:rsidR="00845B29" w:rsidRPr="004B523B" w:rsidRDefault="00845B29" w:rsidP="00D17028">
      <w:pPr>
        <w:pStyle w:val="NoSpacing"/>
      </w:pPr>
      <w:r w:rsidRPr="004B523B">
        <w:t xml:space="preserve">Français 4/5 </w:t>
      </w:r>
      <w:r w:rsidRPr="004B523B">
        <w:tab/>
      </w:r>
      <w:r w:rsidRPr="004B523B">
        <w:tab/>
      </w:r>
      <w:r>
        <w:tab/>
        <w:t xml:space="preserve">Nom </w:t>
      </w:r>
      <w:r w:rsidRPr="004B523B">
        <w:t>________________________________________________</w:t>
      </w:r>
    </w:p>
    <w:p w:rsidR="00845B29" w:rsidRPr="004B523B" w:rsidRDefault="00845B29" w:rsidP="00D17028">
      <w:pPr>
        <w:pStyle w:val="NoSpacing"/>
      </w:pPr>
      <w:hyperlink r:id="rId9" w:history="1">
        <w:r w:rsidRPr="004B523B">
          <w:rPr>
            <w:rStyle w:val="Hyperlink"/>
          </w:rPr>
          <w:t>http://www.youtube.com/watch?v=ZpxvqAuoAOk</w:t>
        </w:r>
      </w:hyperlink>
      <w:r>
        <w:t xml:space="preserve">   Watch the video and respond in English. </w:t>
      </w:r>
    </w:p>
    <w:p w:rsidR="00845B29" w:rsidRDefault="00845B29" w:rsidP="00D17028">
      <w:pPr>
        <w:pStyle w:val="NoSpacing"/>
        <w:spacing w:line="360" w:lineRule="auto"/>
      </w:pPr>
    </w:p>
    <w:p w:rsidR="00845B29" w:rsidRDefault="00845B29" w:rsidP="00D17028">
      <w:pPr>
        <w:pStyle w:val="NoSpacing"/>
        <w:spacing w:line="360" w:lineRule="auto"/>
      </w:pPr>
      <w:r>
        <w:t>1. What is the definition of a selfie? _____________________________________________________________________</w:t>
      </w:r>
    </w:p>
    <w:p w:rsidR="00845B29" w:rsidRDefault="00845B29" w:rsidP="00D17028">
      <w:pPr>
        <w:pStyle w:val="NoSpacing"/>
        <w:spacing w:line="360" w:lineRule="auto"/>
      </w:pPr>
      <w:r>
        <w:t>__________________________________________________________________________________________________</w:t>
      </w:r>
    </w:p>
    <w:p w:rsidR="00845B29" w:rsidRDefault="00845B29" w:rsidP="00D17028">
      <w:pPr>
        <w:pStyle w:val="NoSpacing"/>
        <w:spacing w:line="360" w:lineRule="auto"/>
      </w:pPr>
      <w:r>
        <w:t>2. Why is this phenomenon so well known?</w:t>
      </w:r>
      <w:r w:rsidRPr="004B523B">
        <w:t xml:space="preserve"> </w:t>
      </w:r>
      <w:r>
        <w:t>______________________________________________________________</w:t>
      </w:r>
    </w:p>
    <w:p w:rsidR="00845B29" w:rsidRDefault="00845B29" w:rsidP="00D17028">
      <w:pPr>
        <w:pStyle w:val="NoSpacing"/>
        <w:spacing w:line="360" w:lineRule="auto"/>
      </w:pPr>
      <w:r>
        <w:t>__________________________________________________________________________________________________</w:t>
      </w:r>
    </w:p>
    <w:p w:rsidR="00845B29" w:rsidRDefault="00845B29" w:rsidP="00D17028">
      <w:pPr>
        <w:pStyle w:val="NoSpacing"/>
        <w:spacing w:line="360" w:lineRule="auto"/>
      </w:pPr>
      <w:r>
        <w:t>3. Why shouldn’t you take a selfie in the restroom? _______________________________________________________</w:t>
      </w:r>
    </w:p>
    <w:p w:rsidR="00845B29" w:rsidRDefault="00845B29" w:rsidP="00D17028">
      <w:pPr>
        <w:pStyle w:val="NoSpacing"/>
        <w:spacing w:line="360" w:lineRule="auto"/>
      </w:pPr>
      <w:r>
        <w:t>__________________________________________________________________________________________________</w:t>
      </w:r>
    </w:p>
    <w:p w:rsidR="00845B29" w:rsidRDefault="00845B29" w:rsidP="00D17028">
      <w:pPr>
        <w:pStyle w:val="NoSpacing"/>
        <w:spacing w:line="360" w:lineRule="auto"/>
      </w:pPr>
      <w:r>
        <w:t>4. Where are good places to take a selfie?</w:t>
      </w:r>
      <w:r w:rsidRPr="004B523B">
        <w:t xml:space="preserve"> </w:t>
      </w:r>
      <w:r>
        <w:t>______________________________________________________________</w:t>
      </w:r>
    </w:p>
    <w:p w:rsidR="00845B29" w:rsidRDefault="00845B29" w:rsidP="00D17028">
      <w:pPr>
        <w:pStyle w:val="NoSpacing"/>
        <w:spacing w:line="360" w:lineRule="auto"/>
      </w:pPr>
      <w:r>
        <w:t>__________________________________________________________________________________________________</w:t>
      </w:r>
    </w:p>
    <w:p w:rsidR="00845B29" w:rsidRDefault="00845B29" w:rsidP="00D17028">
      <w:pPr>
        <w:pStyle w:val="NoSpacing"/>
        <w:spacing w:line="360" w:lineRule="auto"/>
      </w:pPr>
      <w:r>
        <w:t>5. Why shouldn’t you take selfies too close up?____________________________________________________________</w:t>
      </w:r>
    </w:p>
    <w:p w:rsidR="00845B29" w:rsidRDefault="00845B29" w:rsidP="00D17028">
      <w:pPr>
        <w:pStyle w:val="NoSpacing"/>
        <w:spacing w:line="360" w:lineRule="auto"/>
      </w:pPr>
      <w:r>
        <w:t>__________________________________________________________________________________________________</w:t>
      </w:r>
    </w:p>
    <w:p w:rsidR="00845B29" w:rsidRDefault="00845B29" w:rsidP="00D17028">
      <w:pPr>
        <w:pStyle w:val="NoSpacing"/>
        <w:spacing w:line="360" w:lineRule="auto"/>
      </w:pPr>
      <w:r>
        <w:t>6. Why shouldn’t you take a selfie that looks like you’re asleep?</w:t>
      </w:r>
      <w:r w:rsidRPr="004B523B">
        <w:t xml:space="preserve"> </w:t>
      </w:r>
      <w:r>
        <w:t>_____________________________________________</w:t>
      </w:r>
    </w:p>
    <w:p w:rsidR="00845B29" w:rsidRDefault="00845B29" w:rsidP="00D17028">
      <w:pPr>
        <w:pStyle w:val="NoSpacing"/>
        <w:spacing w:line="360" w:lineRule="auto"/>
      </w:pPr>
      <w:r>
        <w:t>__________________________________________________________________________________________________</w:t>
      </w:r>
    </w:p>
    <w:p w:rsidR="00845B29" w:rsidRPr="00D17028" w:rsidRDefault="00845B29" w:rsidP="00D17028">
      <w:pPr>
        <w:pStyle w:val="NoSpacing"/>
        <w:spacing w:line="360" w:lineRule="auto"/>
        <w:rPr>
          <w:lang w:val="fr-FR"/>
        </w:rPr>
      </w:pPr>
      <w:r>
        <w:t xml:space="preserve">7. What should you watch out for when taking a selfie with a flash? </w:t>
      </w:r>
      <w:r w:rsidRPr="00D17028">
        <w:rPr>
          <w:lang w:val="fr-FR"/>
        </w:rPr>
        <w:t>__________________________________________</w:t>
      </w:r>
    </w:p>
    <w:p w:rsidR="00845B29" w:rsidRPr="00D17028" w:rsidRDefault="00845B29" w:rsidP="00D17028">
      <w:pPr>
        <w:pStyle w:val="NoSpacing"/>
        <w:spacing w:line="360" w:lineRule="auto"/>
        <w:rPr>
          <w:lang w:val="fr-FR"/>
        </w:rPr>
      </w:pPr>
      <w:r w:rsidRPr="00D17028">
        <w:rPr>
          <w:lang w:val="fr-FR"/>
        </w:rPr>
        <w:t>__________________________________________________________________________________________________</w:t>
      </w:r>
    </w:p>
    <w:p w:rsidR="00845B29" w:rsidRDefault="00845B29">
      <w:pPr>
        <w:rPr>
          <w:color w:val="7030A0"/>
          <w:lang w:val="fr-FR"/>
        </w:rPr>
      </w:pPr>
      <w:r w:rsidRPr="00D17028">
        <w:rPr>
          <w:color w:val="7030A0"/>
          <w:lang w:val="fr-FR"/>
        </w:rPr>
        <w:t>III. Article #1</w:t>
      </w:r>
    </w:p>
    <w:p w:rsidR="00845B29" w:rsidRDefault="00845B29" w:rsidP="00D17028">
      <w:pPr>
        <w:pStyle w:val="NoSpacing"/>
        <w:rPr>
          <w:lang w:val="fr-FR"/>
        </w:rPr>
      </w:pPr>
      <w:r>
        <w:rPr>
          <w:lang w:val="fr-FR"/>
        </w:rPr>
        <w:t>Français 4/5</w:t>
      </w:r>
    </w:p>
    <w:p w:rsidR="00845B29" w:rsidRPr="0007014A" w:rsidRDefault="00845B29" w:rsidP="00D17028">
      <w:pPr>
        <w:pStyle w:val="NoSpacing"/>
        <w:rPr>
          <w:lang w:val="fr-FR"/>
        </w:rPr>
      </w:pPr>
      <w:r w:rsidRPr="0007014A">
        <w:rPr>
          <w:lang w:val="fr-FR"/>
        </w:rPr>
        <w:t>15 Astuces pour reussir un selfie</w:t>
      </w:r>
      <w:r w:rsidRPr="0007014A">
        <w:rPr>
          <w:lang w:val="fr-FR"/>
        </w:rPr>
        <w:tab/>
      </w:r>
      <w:r w:rsidRPr="0007014A">
        <w:rPr>
          <w:lang w:val="fr-FR"/>
        </w:rPr>
        <w:tab/>
      </w:r>
      <w:r w:rsidRPr="0007014A">
        <w:rPr>
          <w:lang w:val="fr-FR"/>
        </w:rPr>
        <w:tab/>
        <w:t>Name _______________________________________</w:t>
      </w:r>
    </w:p>
    <w:p w:rsidR="00845B29" w:rsidRPr="00834AC0" w:rsidRDefault="00845B29" w:rsidP="00D17028">
      <w:pPr>
        <w:pStyle w:val="NoSpacing"/>
        <w:spacing w:line="360" w:lineRule="auto"/>
        <w:rPr>
          <w:b/>
          <w:lang w:val="fr-FR"/>
        </w:rPr>
      </w:pPr>
      <w:hyperlink r:id="rId10" w:history="1">
        <w:r w:rsidRPr="005E581E">
          <w:rPr>
            <w:rStyle w:val="Hyperlink"/>
            <w:b/>
            <w:lang w:val="fr-FR"/>
          </w:rPr>
          <w:t>http://www.lexpress.fr/styles/vip/15-astuces-pour-reussir-un-selfie-l-autoportrait-avec-smartphone_1284447.html</w:t>
        </w:r>
      </w:hyperlink>
      <w:r>
        <w:rPr>
          <w:b/>
          <w:lang w:val="fr-FR"/>
        </w:rPr>
        <w:t xml:space="preserve"> </w:t>
      </w:r>
    </w:p>
    <w:p w:rsidR="00845B29" w:rsidRDefault="00845B29" w:rsidP="00D17028">
      <w:pPr>
        <w:pStyle w:val="NoSpacing"/>
        <w:spacing w:line="360" w:lineRule="auto"/>
        <w:rPr>
          <w:b/>
        </w:rPr>
      </w:pPr>
      <w:r>
        <w:rPr>
          <w:b/>
        </w:rPr>
        <w:t>A</w:t>
      </w:r>
      <w:r w:rsidRPr="008F3017">
        <w:rPr>
          <w:b/>
        </w:rPr>
        <w:t>. What is the main idea of this article?</w:t>
      </w:r>
      <w:r>
        <w:rPr>
          <w:b/>
        </w:rPr>
        <w:t xml:space="preserve">  Answer in English. </w:t>
      </w:r>
    </w:p>
    <w:p w:rsidR="00845B29" w:rsidRDefault="00845B29" w:rsidP="00D17028">
      <w:pPr>
        <w:pStyle w:val="NoSpacing"/>
        <w:spacing w:line="360" w:lineRule="auto"/>
      </w:pPr>
      <w:r w:rsidRPr="00550BC4">
        <w:t>____________________________________________________________________________________________________________________________________________________________________________________________________</w:t>
      </w:r>
    </w:p>
    <w:p w:rsidR="00845B29" w:rsidRDefault="00845B29" w:rsidP="00D17028">
      <w:pPr>
        <w:pStyle w:val="NoSpacing"/>
      </w:pPr>
    </w:p>
    <w:p w:rsidR="00845B29" w:rsidRPr="00456AB2" w:rsidRDefault="00845B29" w:rsidP="00D17028">
      <w:pPr>
        <w:pStyle w:val="NoSpacing"/>
        <w:rPr>
          <w:b/>
        </w:rPr>
      </w:pPr>
      <w:r>
        <w:rPr>
          <w:b/>
        </w:rPr>
        <w:t>B</w:t>
      </w:r>
      <w:r w:rsidRPr="00456AB2">
        <w:rPr>
          <w:b/>
        </w:rPr>
        <w:t>. Supporting Details.</w:t>
      </w:r>
      <w:r>
        <w:rPr>
          <w:b/>
        </w:rPr>
        <w:t xml:space="preserve"> </w:t>
      </w:r>
    </w:p>
    <w:p w:rsidR="00845B29" w:rsidRDefault="00845B29" w:rsidP="00D17028">
      <w:pPr>
        <w:pStyle w:val="NoSpacing"/>
      </w:pPr>
      <w:r>
        <w:t>1. Check each detail that is mentioned in the article (not all are included).</w:t>
      </w:r>
    </w:p>
    <w:p w:rsidR="00845B29" w:rsidRDefault="00845B29" w:rsidP="00D17028">
      <w:pPr>
        <w:pStyle w:val="NoSpacing"/>
      </w:pPr>
      <w:r>
        <w:t xml:space="preserve">2. Fill in the information that is given for each detail you have checked.  Write in English. </w:t>
      </w:r>
    </w:p>
    <w:p w:rsidR="00845B29" w:rsidRDefault="00845B29" w:rsidP="00D17028">
      <w:pPr>
        <w:pStyle w:val="NoSpacing"/>
        <w:spacing w:line="360" w:lineRule="auto"/>
      </w:pPr>
      <w:r>
        <w:t>___ The definition of a selfie___________________________________________________________________________</w:t>
      </w:r>
    </w:p>
    <w:p w:rsidR="00845B29" w:rsidRDefault="00845B29" w:rsidP="00D17028">
      <w:pPr>
        <w:pStyle w:val="NoSpacing"/>
        <w:spacing w:line="360" w:lineRule="auto"/>
      </w:pPr>
      <w:r w:rsidRPr="00550BC4">
        <w:t>__________________________________________________________________________________________________</w:t>
      </w:r>
    </w:p>
    <w:p w:rsidR="00845B29" w:rsidRDefault="00845B29" w:rsidP="00D17028">
      <w:pPr>
        <w:pStyle w:val="NoSpacing"/>
        <w:spacing w:line="360" w:lineRule="auto"/>
      </w:pPr>
      <w:r>
        <w:t>___ The reason you should turn off your flash_____________________________________________________________</w:t>
      </w:r>
    </w:p>
    <w:p w:rsidR="00845B29" w:rsidRDefault="00845B29" w:rsidP="00D17028">
      <w:pPr>
        <w:pStyle w:val="NoSpacing"/>
        <w:spacing w:line="360" w:lineRule="auto"/>
      </w:pPr>
      <w:r w:rsidRPr="00550BC4">
        <w:t>__________________________________________________________________________________________________</w:t>
      </w:r>
    </w:p>
    <w:p w:rsidR="00845B29" w:rsidRDefault="00845B29" w:rsidP="00D17028">
      <w:pPr>
        <w:pStyle w:val="NoSpacing"/>
        <w:spacing w:line="360" w:lineRule="auto"/>
      </w:pPr>
      <w:r>
        <w:t>___ What you should do to make the best of the available lighting __________________________________________</w:t>
      </w:r>
    </w:p>
    <w:p w:rsidR="00845B29" w:rsidRDefault="00845B29" w:rsidP="00D17028">
      <w:pPr>
        <w:pStyle w:val="NoSpacing"/>
        <w:spacing w:line="360" w:lineRule="auto"/>
      </w:pPr>
      <w:r w:rsidRPr="00550BC4">
        <w:t>__________________________________________________________________________________________________</w:t>
      </w:r>
    </w:p>
    <w:p w:rsidR="00845B29" w:rsidRDefault="00845B29" w:rsidP="00D17028">
      <w:pPr>
        <w:pStyle w:val="NoSpacing"/>
        <w:spacing w:line="360" w:lineRule="auto"/>
      </w:pPr>
      <w:r>
        <w:t>___ The reason natural light is better than artificial light_________________________________________________</w:t>
      </w:r>
    </w:p>
    <w:p w:rsidR="00845B29" w:rsidRDefault="00845B29" w:rsidP="00D17028">
      <w:pPr>
        <w:pStyle w:val="NoSpacing"/>
        <w:spacing w:line="360" w:lineRule="auto"/>
      </w:pPr>
      <w:r w:rsidRPr="00550BC4">
        <w:t>__________________________________________________________________________________________________</w:t>
      </w:r>
    </w:p>
    <w:p w:rsidR="00845B29" w:rsidRDefault="00845B29" w:rsidP="00D17028">
      <w:pPr>
        <w:pStyle w:val="NoSpacing"/>
        <w:spacing w:line="360" w:lineRule="auto"/>
      </w:pPr>
      <w:r>
        <w:t>___ The reason you shouldn’t take a selfie from too high up _____________________________________________</w:t>
      </w:r>
    </w:p>
    <w:p w:rsidR="00845B29" w:rsidRDefault="00845B29" w:rsidP="00D17028">
      <w:pPr>
        <w:pStyle w:val="NoSpacing"/>
        <w:spacing w:line="360" w:lineRule="auto"/>
      </w:pPr>
      <w:r w:rsidRPr="00550BC4">
        <w:t>__________________________________________________________________________________________________</w:t>
      </w:r>
    </w:p>
    <w:p w:rsidR="00845B29" w:rsidRDefault="00845B29" w:rsidP="00D17028">
      <w:pPr>
        <w:pStyle w:val="NoSpacing"/>
        <w:spacing w:line="360" w:lineRule="auto"/>
      </w:pPr>
      <w:r>
        <w:t>___ The reason you shouldn’t take a selfie from too far away _____________________________________________</w:t>
      </w:r>
    </w:p>
    <w:p w:rsidR="00845B29" w:rsidRDefault="00845B29" w:rsidP="00D17028">
      <w:pPr>
        <w:pStyle w:val="NoSpacing"/>
        <w:spacing w:line="360" w:lineRule="auto"/>
      </w:pPr>
      <w:r w:rsidRPr="00550BC4">
        <w:t>__________________________________________________________________________________________________</w:t>
      </w:r>
    </w:p>
    <w:p w:rsidR="00845B29" w:rsidRDefault="00845B29" w:rsidP="00D17028">
      <w:pPr>
        <w:pStyle w:val="NoSpacing"/>
        <w:spacing w:line="360" w:lineRule="auto"/>
      </w:pPr>
      <w:r>
        <w:t>___ The reason you shouldn’t take a selfie from too low ____________________________________________________</w:t>
      </w:r>
    </w:p>
    <w:p w:rsidR="00845B29" w:rsidRDefault="00845B29" w:rsidP="00D17028">
      <w:pPr>
        <w:pStyle w:val="NoSpacing"/>
        <w:spacing w:line="360" w:lineRule="auto"/>
      </w:pPr>
      <w:r w:rsidRPr="00550BC4">
        <w:t>__________________________________________________________________________________________________</w:t>
      </w:r>
    </w:p>
    <w:p w:rsidR="00845B29" w:rsidRDefault="00845B29" w:rsidP="00D17028">
      <w:pPr>
        <w:pStyle w:val="NoSpacing"/>
        <w:spacing w:line="360" w:lineRule="auto"/>
      </w:pPr>
      <w:r>
        <w:t>___ The advantage of taking a selfie (in terms of wardrobe) _____________________________________________</w:t>
      </w:r>
    </w:p>
    <w:p w:rsidR="00845B29" w:rsidRDefault="00845B29" w:rsidP="00D17028">
      <w:pPr>
        <w:pStyle w:val="NoSpacing"/>
        <w:spacing w:line="360" w:lineRule="auto"/>
      </w:pPr>
      <w:r w:rsidRPr="00550BC4">
        <w:t>__________________________________________________________________________________________________</w:t>
      </w:r>
    </w:p>
    <w:p w:rsidR="00845B29" w:rsidRDefault="00845B29" w:rsidP="00D17028">
      <w:pPr>
        <w:pStyle w:val="NoSpacing"/>
        <w:spacing w:line="360" w:lineRule="auto"/>
      </w:pPr>
      <w:r>
        <w:t>___ What you should do before taking a selfie in the bathroom _____________________________________________</w:t>
      </w:r>
    </w:p>
    <w:p w:rsidR="00845B29" w:rsidRDefault="00845B29" w:rsidP="00D17028">
      <w:pPr>
        <w:pStyle w:val="NoSpacing"/>
        <w:spacing w:line="360" w:lineRule="auto"/>
      </w:pPr>
      <w:r w:rsidRPr="00550BC4">
        <w:t>__________________________________________________________________________________________________</w:t>
      </w:r>
    </w:p>
    <w:p w:rsidR="00845B29" w:rsidRDefault="00845B29" w:rsidP="00D17028">
      <w:pPr>
        <w:pStyle w:val="NoSpacing"/>
        <w:spacing w:line="360" w:lineRule="auto"/>
      </w:pPr>
      <w:r>
        <w:t>___ A suggestion for taking interesting selfies when wearing sunglasses_____________________________________</w:t>
      </w:r>
    </w:p>
    <w:p w:rsidR="00845B29" w:rsidRDefault="00845B29" w:rsidP="00D17028">
      <w:pPr>
        <w:pStyle w:val="NoSpacing"/>
        <w:spacing w:line="360" w:lineRule="auto"/>
      </w:pPr>
      <w:r w:rsidRPr="00550BC4">
        <w:t>__________________________________________________________________________________________________</w:t>
      </w:r>
    </w:p>
    <w:p w:rsidR="00845B29" w:rsidRDefault="00845B29" w:rsidP="00D17028">
      <w:pPr>
        <w:pStyle w:val="NoSpacing"/>
        <w:spacing w:line="360" w:lineRule="auto"/>
      </w:pPr>
      <w:r>
        <w:t>___ The types of faces that should be avoided_____________________________________________________________</w:t>
      </w:r>
    </w:p>
    <w:p w:rsidR="00845B29" w:rsidRDefault="00845B29" w:rsidP="00D17028">
      <w:pPr>
        <w:pStyle w:val="NoSpacing"/>
        <w:spacing w:line="360" w:lineRule="auto"/>
      </w:pPr>
      <w:r w:rsidRPr="00550BC4">
        <w:t>__________________________________________________________________________________________________</w:t>
      </w:r>
    </w:p>
    <w:p w:rsidR="00845B29" w:rsidRDefault="00845B29" w:rsidP="00D17028">
      <w:pPr>
        <w:pStyle w:val="NoSpacing"/>
        <w:spacing w:line="360" w:lineRule="auto"/>
      </w:pPr>
      <w:r>
        <w:t>___ The reason you shouldn’t use the other side of your phone for taking selfies _______________________________</w:t>
      </w:r>
    </w:p>
    <w:p w:rsidR="00845B29" w:rsidRDefault="00845B29" w:rsidP="00D17028">
      <w:pPr>
        <w:pStyle w:val="NoSpacing"/>
        <w:spacing w:line="360" w:lineRule="auto"/>
      </w:pPr>
      <w:r w:rsidRPr="00550BC4">
        <w:t>__________________________________________________________________________________________________</w:t>
      </w:r>
    </w:p>
    <w:p w:rsidR="00845B29" w:rsidRDefault="00845B29" w:rsidP="00D17028">
      <w:pPr>
        <w:pStyle w:val="NoSpacing"/>
        <w:spacing w:line="360" w:lineRule="auto"/>
      </w:pPr>
      <w:r>
        <w:t>___ The reason you shouldn’t zoom in too close __________________________________________________________</w:t>
      </w:r>
    </w:p>
    <w:p w:rsidR="00845B29" w:rsidRDefault="00845B29" w:rsidP="00D17028">
      <w:pPr>
        <w:pStyle w:val="NoSpacing"/>
        <w:spacing w:line="360" w:lineRule="auto"/>
      </w:pPr>
      <w:r w:rsidRPr="00550BC4">
        <w:t>__________________________________________________________________________________________________</w:t>
      </w:r>
    </w:p>
    <w:p w:rsidR="00845B29" w:rsidRDefault="00845B29" w:rsidP="00D17028">
      <w:pPr>
        <w:pStyle w:val="NoSpacing"/>
        <w:spacing w:line="360" w:lineRule="auto"/>
      </w:pPr>
      <w:r>
        <w:t>___ A description of how to hold your arm when taking a selfie _____________________________________________</w:t>
      </w:r>
    </w:p>
    <w:p w:rsidR="00845B29" w:rsidRDefault="00845B29" w:rsidP="00D17028">
      <w:pPr>
        <w:pStyle w:val="NoSpacing"/>
        <w:spacing w:line="360" w:lineRule="auto"/>
      </w:pPr>
      <w:r w:rsidRPr="00550BC4">
        <w:t>__________________________________________________________________________________________________</w:t>
      </w:r>
    </w:p>
    <w:p w:rsidR="00845B29" w:rsidRDefault="00845B29" w:rsidP="00D17028">
      <w:pPr>
        <w:pStyle w:val="NoSpacing"/>
        <w:spacing w:line="360" w:lineRule="auto"/>
      </w:pPr>
      <w:r>
        <w:t>___ The reason you shouldn’t pretend to be sleeping in a selfie _____________________________________________</w:t>
      </w:r>
    </w:p>
    <w:p w:rsidR="00845B29" w:rsidRDefault="00845B29" w:rsidP="00D17028">
      <w:pPr>
        <w:pStyle w:val="NoSpacing"/>
        <w:spacing w:line="360" w:lineRule="auto"/>
      </w:pPr>
      <w:r w:rsidRPr="00550BC4">
        <w:t>__________________________________________________________________________________________________</w:t>
      </w:r>
    </w:p>
    <w:p w:rsidR="00845B29" w:rsidRDefault="00845B29" w:rsidP="00D17028">
      <w:pPr>
        <w:pStyle w:val="NoSpacing"/>
        <w:spacing w:line="360" w:lineRule="auto"/>
      </w:pPr>
      <w:r>
        <w:t>___ The reason you shouldn’t point out your faults in the caption of your selfie _______________________________</w:t>
      </w:r>
    </w:p>
    <w:p w:rsidR="00845B29" w:rsidRDefault="00845B29" w:rsidP="00D17028">
      <w:pPr>
        <w:pStyle w:val="NoSpacing"/>
        <w:spacing w:line="360" w:lineRule="auto"/>
      </w:pPr>
      <w:r w:rsidRPr="00550BC4">
        <w:t>__________________________________________________________________________________________________</w:t>
      </w:r>
    </w:p>
    <w:p w:rsidR="00845B29" w:rsidRDefault="00845B29" w:rsidP="00D17028">
      <w:pPr>
        <w:pStyle w:val="NoSpacing"/>
        <w:spacing w:line="360" w:lineRule="auto"/>
      </w:pPr>
      <w:r>
        <w:t>___ The reason you shouldn’t take too many selfies_______________________________________________________</w:t>
      </w:r>
    </w:p>
    <w:p w:rsidR="00845B29" w:rsidRDefault="00845B29" w:rsidP="00D17028">
      <w:pPr>
        <w:pStyle w:val="NoSpacing"/>
        <w:spacing w:line="360" w:lineRule="auto"/>
      </w:pPr>
      <w:r w:rsidRPr="00550BC4">
        <w:t>__________________________________________________________________________________________________</w:t>
      </w:r>
    </w:p>
    <w:p w:rsidR="00845B29" w:rsidRDefault="00845B29" w:rsidP="00D17028">
      <w:pPr>
        <w:pStyle w:val="NoSpacing"/>
        <w:rPr>
          <w:rFonts w:cs="Calibri"/>
          <w:b/>
        </w:rPr>
      </w:pPr>
    </w:p>
    <w:p w:rsidR="00845B29" w:rsidRPr="00836AF6" w:rsidRDefault="00845B29" w:rsidP="00D17028">
      <w:pPr>
        <w:pStyle w:val="NoSpacing"/>
      </w:pPr>
      <w:r>
        <w:rPr>
          <w:rFonts w:cs="Calibri"/>
          <w:b/>
        </w:rPr>
        <w:t xml:space="preserve">C. Guessing Meaning from Context. </w:t>
      </w:r>
      <w:r w:rsidRPr="00836AF6">
        <w:rPr>
          <w:rFonts w:cs="Calibri"/>
        </w:rPr>
        <w:t xml:space="preserve">Find the underlined words/phrases and write what you think they mean in English. The information in parenthesis tells you which paragraph </w:t>
      </w:r>
      <w:r>
        <w:rPr>
          <w:rFonts w:cs="Calibri"/>
        </w:rPr>
        <w:t>the word appears i</w:t>
      </w:r>
      <w:r w:rsidRPr="00836AF6">
        <w:rPr>
          <w:rFonts w:cs="Calibri"/>
        </w:rPr>
        <w:t xml:space="preserve">n. </w:t>
      </w:r>
    </w:p>
    <w:p w:rsidR="00845B29" w:rsidRPr="00457683" w:rsidRDefault="00845B29" w:rsidP="00D17028">
      <w:pPr>
        <w:pStyle w:val="NoSpacing"/>
        <w:spacing w:line="360" w:lineRule="auto"/>
        <w:rPr>
          <w:lang w:val="fr-FR"/>
        </w:rPr>
      </w:pPr>
      <w:r w:rsidRPr="00457683">
        <w:rPr>
          <w:lang w:val="fr-FR"/>
        </w:rPr>
        <w:t xml:space="preserve">1. vous contournerez les yeux rouges et le teint </w:t>
      </w:r>
      <w:r w:rsidRPr="00457683">
        <w:rPr>
          <w:u w:val="single"/>
          <w:lang w:val="fr-FR"/>
        </w:rPr>
        <w:t>blafard</w:t>
      </w:r>
      <w:r w:rsidRPr="00457683">
        <w:rPr>
          <w:lang w:val="fr-FR"/>
        </w:rPr>
        <w:t xml:space="preserve"> (#3) ________________________</w:t>
      </w:r>
    </w:p>
    <w:p w:rsidR="00845B29" w:rsidRPr="00457683" w:rsidRDefault="00845B29" w:rsidP="00D17028">
      <w:pPr>
        <w:pStyle w:val="NoSpacing"/>
        <w:spacing w:line="360" w:lineRule="auto"/>
        <w:rPr>
          <w:lang w:val="fr-FR"/>
        </w:rPr>
      </w:pPr>
      <w:r w:rsidRPr="00457683">
        <w:rPr>
          <w:lang w:val="fr-FR"/>
        </w:rPr>
        <w:t>2. Mais cela ne vous</w:t>
      </w:r>
      <w:r w:rsidRPr="00457683">
        <w:rPr>
          <w:u w:val="single"/>
          <w:lang w:val="fr-FR"/>
        </w:rPr>
        <w:t xml:space="preserve"> empêche</w:t>
      </w:r>
      <w:r w:rsidRPr="00457683">
        <w:rPr>
          <w:lang w:val="fr-FR"/>
        </w:rPr>
        <w:t xml:space="preserve"> pas de profiter de la lumière naturelle… (#4) ______________________</w:t>
      </w:r>
    </w:p>
    <w:p w:rsidR="00845B29" w:rsidRPr="00457683" w:rsidRDefault="00845B29" w:rsidP="00D17028">
      <w:pPr>
        <w:pStyle w:val="NoSpacing"/>
        <w:spacing w:line="360" w:lineRule="auto"/>
        <w:rPr>
          <w:lang w:val="fr-FR"/>
        </w:rPr>
      </w:pPr>
      <w:r w:rsidRPr="00457683">
        <w:rPr>
          <w:lang w:val="fr-FR"/>
        </w:rPr>
        <w:t xml:space="preserve">3. </w:t>
      </w:r>
      <w:r w:rsidRPr="00457683">
        <w:rPr>
          <w:u w:val="single"/>
          <w:lang w:val="fr-FR"/>
        </w:rPr>
        <w:t>l’objectif</w:t>
      </w:r>
      <w:r w:rsidRPr="00457683">
        <w:rPr>
          <w:lang w:val="fr-FR"/>
        </w:rPr>
        <w:t xml:space="preserve"> doit être dans votre ligne de mire (#5) ______________________</w:t>
      </w:r>
    </w:p>
    <w:p w:rsidR="00845B29" w:rsidRPr="00457683" w:rsidRDefault="00845B29" w:rsidP="00D17028">
      <w:pPr>
        <w:pStyle w:val="NoSpacing"/>
        <w:spacing w:line="360" w:lineRule="auto"/>
        <w:rPr>
          <w:lang w:val="fr-FR"/>
        </w:rPr>
      </w:pPr>
      <w:r w:rsidRPr="00457683">
        <w:rPr>
          <w:lang w:val="fr-FR"/>
        </w:rPr>
        <w:t>4. Vérifiez votre</w:t>
      </w:r>
      <w:r w:rsidRPr="00457683">
        <w:rPr>
          <w:u w:val="single"/>
          <w:lang w:val="fr-FR"/>
        </w:rPr>
        <w:t xml:space="preserve"> tenue</w:t>
      </w:r>
      <w:r w:rsidRPr="00457683">
        <w:rPr>
          <w:lang w:val="fr-FR"/>
        </w:rPr>
        <w:t xml:space="preserve"> (#6) _______________________</w:t>
      </w:r>
    </w:p>
    <w:p w:rsidR="00845B29" w:rsidRPr="00457683" w:rsidRDefault="00845B29" w:rsidP="00D17028">
      <w:pPr>
        <w:pStyle w:val="NoSpacing"/>
        <w:spacing w:line="360" w:lineRule="auto"/>
        <w:rPr>
          <w:lang w:val="fr-FR"/>
        </w:rPr>
      </w:pPr>
      <w:r w:rsidRPr="00457683">
        <w:rPr>
          <w:lang w:val="fr-FR"/>
        </w:rPr>
        <w:t xml:space="preserve">5. Faites attention </w:t>
      </w:r>
      <w:r>
        <w:rPr>
          <w:lang w:val="fr-FR"/>
        </w:rPr>
        <w:t>à</w:t>
      </w:r>
      <w:r w:rsidRPr="00457683">
        <w:rPr>
          <w:lang w:val="fr-FR"/>
        </w:rPr>
        <w:t xml:space="preserve"> </w:t>
      </w:r>
      <w:r w:rsidRPr="00457683">
        <w:rPr>
          <w:u w:val="single"/>
          <w:lang w:val="fr-FR"/>
        </w:rPr>
        <w:t>l’arrière-plan</w:t>
      </w:r>
      <w:r w:rsidRPr="00457683">
        <w:rPr>
          <w:lang w:val="fr-FR"/>
        </w:rPr>
        <w:t xml:space="preserve"> (#7) __________________________</w:t>
      </w:r>
    </w:p>
    <w:p w:rsidR="00845B29" w:rsidRDefault="00845B29" w:rsidP="00D17028">
      <w:pPr>
        <w:pStyle w:val="NoSpacing"/>
        <w:spacing w:line="360" w:lineRule="auto"/>
        <w:rPr>
          <w:lang w:val="fr-FR"/>
        </w:rPr>
      </w:pPr>
      <w:r>
        <w:rPr>
          <w:lang w:val="fr-FR"/>
        </w:rPr>
        <w:t xml:space="preserve">6. devant </w:t>
      </w:r>
      <w:r w:rsidRPr="00457683">
        <w:rPr>
          <w:u w:val="single"/>
          <w:lang w:val="fr-FR"/>
        </w:rPr>
        <w:t>la coiffeuse</w:t>
      </w:r>
      <w:r>
        <w:rPr>
          <w:lang w:val="fr-FR"/>
        </w:rPr>
        <w:t xml:space="preserve"> de votre salle de bain (#8) __________________________</w:t>
      </w:r>
    </w:p>
    <w:p w:rsidR="00845B29" w:rsidRPr="00834AC0" w:rsidRDefault="00845B29" w:rsidP="00D17028">
      <w:pPr>
        <w:pStyle w:val="NoSpacing"/>
        <w:spacing w:line="360" w:lineRule="auto"/>
        <w:rPr>
          <w:lang w:val="fr-FR"/>
        </w:rPr>
      </w:pPr>
      <w:r>
        <w:rPr>
          <w:lang w:val="fr-FR"/>
        </w:rPr>
        <w:t xml:space="preserve">7. une difficulté supplémentaire à </w:t>
      </w:r>
      <w:r w:rsidRPr="00834AC0">
        <w:rPr>
          <w:u w:val="single"/>
          <w:lang w:val="fr-FR"/>
        </w:rPr>
        <w:t>gérer</w:t>
      </w:r>
      <w:r>
        <w:rPr>
          <w:lang w:val="fr-FR"/>
        </w:rPr>
        <w:t xml:space="preserve"> (#9) _____________________________</w:t>
      </w:r>
      <w:r w:rsidRPr="00834AC0">
        <w:rPr>
          <w:rFonts w:cs="Calibri"/>
          <w:lang w:val="fr-FR"/>
        </w:rPr>
        <w:t xml:space="preserve"> </w:t>
      </w:r>
    </w:p>
    <w:p w:rsidR="00845B29" w:rsidRPr="00834AC0" w:rsidRDefault="00845B29" w:rsidP="00D17028">
      <w:pPr>
        <w:pStyle w:val="NoSpacing"/>
        <w:rPr>
          <w:b/>
          <w:lang w:val="fr-FR"/>
        </w:rPr>
      </w:pPr>
    </w:p>
    <w:p w:rsidR="00845B29" w:rsidRDefault="00845B29" w:rsidP="00D17028">
      <w:pPr>
        <w:pStyle w:val="NoSpacing"/>
      </w:pPr>
      <w:r>
        <w:rPr>
          <w:b/>
        </w:rPr>
        <w:t>D</w:t>
      </w:r>
      <w:r w:rsidRPr="00836AF6">
        <w:rPr>
          <w:b/>
        </w:rPr>
        <w:t>. Author’s Perspective</w:t>
      </w:r>
      <w:r>
        <w:rPr>
          <w:b/>
        </w:rPr>
        <w:t xml:space="preserve">. </w:t>
      </w:r>
      <w:r>
        <w:t xml:space="preserve">Check the perspective or point of view you think the author adopted as s/he wrote this article and justify your answer with information from the text. </w:t>
      </w:r>
    </w:p>
    <w:p w:rsidR="00845B29" w:rsidRDefault="00845B29" w:rsidP="00D17028">
      <w:pPr>
        <w:pStyle w:val="NoSpacing"/>
      </w:pPr>
    </w:p>
    <w:p w:rsidR="00845B29" w:rsidRDefault="00845B29" w:rsidP="00D17028">
      <w:pPr>
        <w:pStyle w:val="NoSpacing"/>
        <w:spacing w:line="360" w:lineRule="auto"/>
      </w:pPr>
      <w:r>
        <w:t>___ Taking selfies is a result of the narcissism in our culture</w:t>
      </w:r>
    </w:p>
    <w:p w:rsidR="00845B29" w:rsidRDefault="00845B29" w:rsidP="00D17028">
      <w:pPr>
        <w:pStyle w:val="NoSpacing"/>
        <w:spacing w:line="360" w:lineRule="auto"/>
      </w:pPr>
      <w:r>
        <w:t>___ You should always try to look your best in your selfies</w:t>
      </w:r>
    </w:p>
    <w:p w:rsidR="00845B29" w:rsidRDefault="00845B29" w:rsidP="00D17028">
      <w:pPr>
        <w:pStyle w:val="NoSpacing"/>
        <w:spacing w:line="360" w:lineRule="auto"/>
      </w:pPr>
      <w:r>
        <w:t>___ Silly selfies are the best selfies</w:t>
      </w:r>
    </w:p>
    <w:p w:rsidR="00845B29" w:rsidRPr="00B26B2C" w:rsidRDefault="00845B29" w:rsidP="00D17028">
      <w:pPr>
        <w:pStyle w:val="NoSpacing"/>
        <w:spacing w:line="360" w:lineRule="auto"/>
      </w:pPr>
      <w:r>
        <w:t>Justification from text: ______________________________________________________________________________</w:t>
      </w:r>
    </w:p>
    <w:p w:rsidR="00845B29" w:rsidRPr="006D5DE2" w:rsidRDefault="00845B29" w:rsidP="00D17028">
      <w:pPr>
        <w:pStyle w:val="NoSpacing"/>
        <w:spacing w:line="360" w:lineRule="auto"/>
        <w:rPr>
          <w:rFonts w:cs="Calibri"/>
        </w:rPr>
      </w:pPr>
      <w:r w:rsidRPr="00D413C9">
        <w:rPr>
          <w:rFonts w:cs="Calibri"/>
        </w:rPr>
        <w:t>___________________________________________________</w:t>
      </w:r>
      <w:r>
        <w:rPr>
          <w:rFonts w:cs="Calibri"/>
        </w:rPr>
        <w:t>_________</w:t>
      </w:r>
      <w:r w:rsidRPr="00D413C9">
        <w:rPr>
          <w:rFonts w:cs="Calibri"/>
        </w:rPr>
        <w:t>_____________________________________</w:t>
      </w:r>
    </w:p>
    <w:p w:rsidR="00845B29" w:rsidRDefault="00845B29" w:rsidP="00D17028">
      <w:pPr>
        <w:pStyle w:val="NoSpacing"/>
        <w:rPr>
          <w:b/>
        </w:rPr>
      </w:pPr>
      <w:r>
        <w:rPr>
          <w:b/>
        </w:rPr>
        <w:t xml:space="preserve">E. Comparing Cultural Perspectives. </w:t>
      </w:r>
      <w:r w:rsidRPr="00FB57ED">
        <w:t>Answer the following questions in English.</w:t>
      </w:r>
      <w:r>
        <w:rPr>
          <w:b/>
        </w:rPr>
        <w:t xml:space="preserve"> </w:t>
      </w:r>
    </w:p>
    <w:p w:rsidR="00845B29" w:rsidRPr="00B74607" w:rsidRDefault="00845B29" w:rsidP="00D17028">
      <w:pPr>
        <w:pStyle w:val="NoSpacing"/>
        <w:rPr>
          <w:lang w:val="fr-FR"/>
        </w:rPr>
      </w:pPr>
      <w:r>
        <w:t xml:space="preserve">1. Do you think selfies are as popular in France as they are in the United States?  </w:t>
      </w:r>
      <w:r w:rsidRPr="00B74607">
        <w:rPr>
          <w:lang w:val="fr-FR"/>
        </w:rPr>
        <w:t>Why or why not?</w:t>
      </w:r>
    </w:p>
    <w:p w:rsidR="00845B29" w:rsidRPr="00B74607" w:rsidRDefault="00845B29" w:rsidP="00D17028">
      <w:pPr>
        <w:pStyle w:val="NoSpacing"/>
        <w:rPr>
          <w:lang w:val="fr-FR"/>
        </w:rPr>
      </w:pPr>
    </w:p>
    <w:p w:rsidR="00845B29" w:rsidRPr="00B74607" w:rsidRDefault="00845B29" w:rsidP="00D17028">
      <w:pPr>
        <w:pStyle w:val="NoSpacing"/>
        <w:spacing w:line="360" w:lineRule="auto"/>
        <w:rPr>
          <w:lang w:val="fr-FR"/>
        </w:rPr>
      </w:pPr>
      <w:r w:rsidRPr="00B74607">
        <w:rPr>
          <w:lang w:val="fr-FR"/>
        </w:rPr>
        <w:t>____________________________________________________________________________________________________________________________________________________________________________________________________</w:t>
      </w:r>
    </w:p>
    <w:p w:rsidR="00845B29" w:rsidRPr="00B74607" w:rsidRDefault="00845B29" w:rsidP="00B74607">
      <w:pPr>
        <w:pStyle w:val="NoSpacing"/>
        <w:rPr>
          <w:color w:val="7030A0"/>
          <w:lang w:val="fr-FR"/>
        </w:rPr>
      </w:pPr>
      <w:r w:rsidRPr="00B74607">
        <w:rPr>
          <w:color w:val="7030A0"/>
          <w:lang w:val="fr-FR"/>
        </w:rPr>
        <w:t>IV. Selfie Presentation</w:t>
      </w:r>
    </w:p>
    <w:p w:rsidR="00845B29" w:rsidRDefault="00845B29" w:rsidP="00B74607">
      <w:pPr>
        <w:pStyle w:val="NoSpacing"/>
        <w:rPr>
          <w:lang w:val="fr-FR"/>
        </w:rPr>
      </w:pPr>
    </w:p>
    <w:p w:rsidR="00845B29" w:rsidRPr="0052341D" w:rsidRDefault="00845B29" w:rsidP="00B74607">
      <w:pPr>
        <w:pStyle w:val="NoSpacing"/>
        <w:rPr>
          <w:lang w:val="fr-FR"/>
        </w:rPr>
      </w:pPr>
      <w:r w:rsidRPr="0052341D">
        <w:rPr>
          <w:lang w:val="fr-FR"/>
        </w:rPr>
        <w:t>Présentation sur un selfie</w:t>
      </w:r>
      <w:r w:rsidRPr="0052341D">
        <w:rPr>
          <w:lang w:val="fr-FR"/>
        </w:rPr>
        <w:tab/>
      </w:r>
      <w:r w:rsidRPr="0052341D">
        <w:rPr>
          <w:lang w:val="fr-FR"/>
        </w:rPr>
        <w:tab/>
        <w:t>Nom _______________________________________________</w:t>
      </w:r>
    </w:p>
    <w:p w:rsidR="00845B29" w:rsidRPr="00FB115F" w:rsidRDefault="00845B29" w:rsidP="00B74607">
      <w:pPr>
        <w:pStyle w:val="NoSpacing"/>
      </w:pPr>
      <w:r w:rsidRPr="00FB115F">
        <w:t>Directions :</w:t>
      </w:r>
    </w:p>
    <w:p w:rsidR="00845B29" w:rsidRPr="0052341D" w:rsidRDefault="00845B29" w:rsidP="00B74607">
      <w:pPr>
        <w:pStyle w:val="NoSpacing"/>
      </w:pPr>
      <w:r w:rsidRPr="0052341D">
        <w:t>1. Find the Selfie Presentation on your shared Google Drive.</w:t>
      </w:r>
    </w:p>
    <w:p w:rsidR="00845B29" w:rsidRDefault="00845B29" w:rsidP="00B74607">
      <w:pPr>
        <w:pStyle w:val="NoSpacing"/>
      </w:pPr>
      <w:r>
        <w:t xml:space="preserve">2. Add a slide and insert a picture of a selfie.  It can be a selfie that you’ve taken, or an appropriate one that you find online.  </w:t>
      </w:r>
    </w:p>
    <w:p w:rsidR="00845B29" w:rsidRDefault="00845B29" w:rsidP="00B74607">
      <w:pPr>
        <w:pStyle w:val="NoSpacing"/>
      </w:pPr>
      <w:r>
        <w:t>3. Prepare to discuss the selfie you added for about 1 minute.  If you are using your own selfie, tell where you took it, when you took it, whom you shared it with, how you shared it, whether you edited it, and what you like/don’t like about it.  If you shared someone else’s selfie, talk about why you selected it, what you think of it, etc.</w:t>
      </w:r>
    </w:p>
    <w:p w:rsidR="00845B29" w:rsidRDefault="00845B29" w:rsidP="00B74607">
      <w:pPr>
        <w:pStyle w:val="NoSpacing"/>
      </w:pPr>
      <w:r>
        <w:t>4. Your presentation will be on Thursday (Oct. 2) and will be graded according to the following rubric:</w:t>
      </w:r>
    </w:p>
    <w:p w:rsidR="00845B29" w:rsidRDefault="00845B29" w:rsidP="00B74607">
      <w:pPr>
        <w:pStyle w:val="NoSpacing"/>
      </w:pPr>
    </w:p>
    <w:tbl>
      <w:tblPr>
        <w:tblpPr w:leftFromText="180" w:rightFromText="180" w:vertAnchor="text" w:horzAnchor="margin"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3"/>
        <w:gridCol w:w="10060"/>
      </w:tblGrid>
      <w:tr w:rsidR="00845B29" w:rsidRPr="00C978A8" w:rsidTr="00B74607">
        <w:tc>
          <w:tcPr>
            <w:tcW w:w="668" w:type="dxa"/>
          </w:tcPr>
          <w:p w:rsidR="00845B29" w:rsidRPr="00C978A8" w:rsidRDefault="00845B29" w:rsidP="00B74607">
            <w:pPr>
              <w:pStyle w:val="NoSpacing"/>
            </w:pPr>
            <w:r w:rsidRPr="00C978A8">
              <w:t>Score</w:t>
            </w:r>
          </w:p>
        </w:tc>
        <w:tc>
          <w:tcPr>
            <w:tcW w:w="10060" w:type="dxa"/>
          </w:tcPr>
          <w:p w:rsidR="00845B29" w:rsidRPr="00C978A8" w:rsidRDefault="00845B29" w:rsidP="00B74607">
            <w:pPr>
              <w:pStyle w:val="NoSpacing"/>
            </w:pPr>
            <w:r w:rsidRPr="00C978A8">
              <w:t>Indicators</w:t>
            </w:r>
          </w:p>
        </w:tc>
      </w:tr>
      <w:tr w:rsidR="00845B29" w:rsidRPr="00C978A8" w:rsidTr="00B74607">
        <w:tc>
          <w:tcPr>
            <w:tcW w:w="668" w:type="dxa"/>
          </w:tcPr>
          <w:p w:rsidR="00845B29" w:rsidRPr="00C978A8" w:rsidRDefault="00845B29" w:rsidP="00B74607">
            <w:pPr>
              <w:pStyle w:val="NoSpacing"/>
            </w:pPr>
            <w:r w:rsidRPr="00C978A8">
              <w:t>10+</w:t>
            </w:r>
          </w:p>
        </w:tc>
        <w:tc>
          <w:tcPr>
            <w:tcW w:w="10060" w:type="dxa"/>
          </w:tcPr>
          <w:p w:rsidR="00845B29" w:rsidRPr="00C978A8" w:rsidRDefault="00845B29" w:rsidP="00B74607">
            <w:pPr>
              <w:pStyle w:val="NoSpacing"/>
            </w:pPr>
            <w:r w:rsidRPr="00C978A8">
              <w:t>You exceeded the stated expectations for this assignment.</w:t>
            </w:r>
          </w:p>
          <w:p w:rsidR="00845B29" w:rsidRPr="00C978A8" w:rsidRDefault="00845B29" w:rsidP="00B74607">
            <w:pPr>
              <w:pStyle w:val="NoSpacing"/>
            </w:pPr>
            <w:r w:rsidRPr="00C978A8">
              <w:t xml:space="preserve">You used complex structures and varied vocabulary with no errors. </w:t>
            </w:r>
          </w:p>
          <w:p w:rsidR="00845B29" w:rsidRPr="00C978A8" w:rsidRDefault="00845B29" w:rsidP="00B74607">
            <w:pPr>
              <w:pStyle w:val="NoSpacing"/>
            </w:pPr>
            <w:r w:rsidRPr="00C978A8">
              <w:t>You spoke fluently with excellent pronunciation.</w:t>
            </w:r>
          </w:p>
        </w:tc>
      </w:tr>
      <w:tr w:rsidR="00845B29" w:rsidRPr="00C978A8" w:rsidTr="00B74607">
        <w:tc>
          <w:tcPr>
            <w:tcW w:w="668" w:type="dxa"/>
          </w:tcPr>
          <w:p w:rsidR="00845B29" w:rsidRPr="00C978A8" w:rsidRDefault="00845B29" w:rsidP="00B74607">
            <w:pPr>
              <w:pStyle w:val="NoSpacing"/>
            </w:pPr>
            <w:r w:rsidRPr="00C978A8">
              <w:t>9/10</w:t>
            </w:r>
          </w:p>
        </w:tc>
        <w:tc>
          <w:tcPr>
            <w:tcW w:w="10060" w:type="dxa"/>
          </w:tcPr>
          <w:p w:rsidR="00845B29" w:rsidRPr="00C978A8" w:rsidRDefault="00845B29" w:rsidP="00B74607">
            <w:pPr>
              <w:pStyle w:val="NoSpacing"/>
            </w:pPr>
            <w:r w:rsidRPr="00C978A8">
              <w:t>You thoroughly addressed the prompt with accurate, relevant and interesting detail.</w:t>
            </w:r>
          </w:p>
          <w:p w:rsidR="00845B29" w:rsidRPr="00C978A8" w:rsidRDefault="00845B29" w:rsidP="00B74607">
            <w:pPr>
              <w:pStyle w:val="NoSpacing"/>
            </w:pPr>
            <w:r w:rsidRPr="00C978A8">
              <w:t>Your presentation was well-organized with smooth transitions.</w:t>
            </w:r>
          </w:p>
          <w:p w:rsidR="00845B29" w:rsidRPr="00C978A8" w:rsidRDefault="00845B29" w:rsidP="00B74607">
            <w:pPr>
              <w:pStyle w:val="NoSpacing"/>
            </w:pPr>
            <w:r w:rsidRPr="00C978A8">
              <w:t xml:space="preserve">You were able to speak without relying on written notes. </w:t>
            </w:r>
          </w:p>
          <w:p w:rsidR="00845B29" w:rsidRPr="00C978A8" w:rsidRDefault="00845B29" w:rsidP="00B74607">
            <w:pPr>
              <w:pStyle w:val="NoSpacing"/>
            </w:pPr>
            <w:r w:rsidRPr="00C978A8">
              <w:t>You used level-appropriate structures and varied vocabulary to express your meaning with few errors.</w:t>
            </w:r>
          </w:p>
          <w:p w:rsidR="00845B29" w:rsidRPr="00C978A8" w:rsidRDefault="00845B29" w:rsidP="00B74607">
            <w:pPr>
              <w:pStyle w:val="NoSpacing"/>
            </w:pPr>
            <w:r w:rsidRPr="00C978A8">
              <w:t xml:space="preserve">You spoke fluently with excellent pronunciation. </w:t>
            </w:r>
          </w:p>
        </w:tc>
      </w:tr>
      <w:tr w:rsidR="00845B29" w:rsidRPr="00C978A8" w:rsidTr="00B74607">
        <w:tc>
          <w:tcPr>
            <w:tcW w:w="668" w:type="dxa"/>
          </w:tcPr>
          <w:p w:rsidR="00845B29" w:rsidRPr="00C978A8" w:rsidRDefault="00845B29" w:rsidP="00B74607">
            <w:pPr>
              <w:pStyle w:val="NoSpacing"/>
            </w:pPr>
            <w:r w:rsidRPr="00C978A8">
              <w:t>8</w:t>
            </w:r>
          </w:p>
        </w:tc>
        <w:tc>
          <w:tcPr>
            <w:tcW w:w="10060" w:type="dxa"/>
          </w:tcPr>
          <w:p w:rsidR="00845B29" w:rsidRPr="00C978A8" w:rsidRDefault="00845B29" w:rsidP="00B74607">
            <w:pPr>
              <w:pStyle w:val="NoSpacing"/>
            </w:pPr>
            <w:r w:rsidRPr="00C978A8">
              <w:t>You adequately addressed the prompt; most information was accurate and relevant.</w:t>
            </w:r>
          </w:p>
          <w:p w:rsidR="00845B29" w:rsidRPr="00C978A8" w:rsidRDefault="00845B29" w:rsidP="00B74607">
            <w:pPr>
              <w:pStyle w:val="NoSpacing"/>
            </w:pPr>
            <w:r w:rsidRPr="00C978A8">
              <w:t>Your presentation was logically organized.</w:t>
            </w:r>
          </w:p>
          <w:p w:rsidR="00845B29" w:rsidRPr="00C978A8" w:rsidRDefault="00845B29" w:rsidP="00B74607">
            <w:pPr>
              <w:pStyle w:val="NoSpacing"/>
            </w:pPr>
            <w:r w:rsidRPr="00C978A8">
              <w:t>You glanced at your visual aid/notecards, but only occasionally.</w:t>
            </w:r>
          </w:p>
          <w:p w:rsidR="00845B29" w:rsidRPr="00C978A8" w:rsidRDefault="00845B29" w:rsidP="00B74607">
            <w:pPr>
              <w:pStyle w:val="NoSpacing"/>
            </w:pPr>
            <w:r w:rsidRPr="00C978A8">
              <w:t xml:space="preserve">You used level-appropriate structures and vocabulary with only minor errors which did not impede comprehension. </w:t>
            </w:r>
          </w:p>
          <w:p w:rsidR="00845B29" w:rsidRPr="00C978A8" w:rsidRDefault="00845B29" w:rsidP="00B74607">
            <w:pPr>
              <w:pStyle w:val="NoSpacing"/>
            </w:pPr>
            <w:r w:rsidRPr="00C978A8">
              <w:t>You may have spoken with a slight accent and occasional pauses.</w:t>
            </w:r>
          </w:p>
        </w:tc>
      </w:tr>
      <w:tr w:rsidR="00845B29" w:rsidRPr="00C978A8" w:rsidTr="00B74607">
        <w:tc>
          <w:tcPr>
            <w:tcW w:w="668" w:type="dxa"/>
          </w:tcPr>
          <w:p w:rsidR="00845B29" w:rsidRPr="00C978A8" w:rsidRDefault="00845B29" w:rsidP="00B74607">
            <w:pPr>
              <w:pStyle w:val="NoSpacing"/>
            </w:pPr>
            <w:r w:rsidRPr="00C978A8">
              <w:t>7</w:t>
            </w:r>
          </w:p>
        </w:tc>
        <w:tc>
          <w:tcPr>
            <w:tcW w:w="10060" w:type="dxa"/>
          </w:tcPr>
          <w:p w:rsidR="00845B29" w:rsidRPr="00C978A8" w:rsidRDefault="00845B29" w:rsidP="00B74607">
            <w:pPr>
              <w:pStyle w:val="NoSpacing"/>
            </w:pPr>
            <w:r w:rsidRPr="00C978A8">
              <w:t>Your presentation fell slightly short of stated expectations due to a lack of adequate, pertinent detail.</w:t>
            </w:r>
          </w:p>
          <w:p w:rsidR="00845B29" w:rsidRPr="00C978A8" w:rsidRDefault="00845B29" w:rsidP="00B74607">
            <w:pPr>
              <w:pStyle w:val="NoSpacing"/>
            </w:pPr>
            <w:r w:rsidRPr="00C978A8">
              <w:t xml:space="preserve">Your presentation occasionally lacked adequate transitions between ideas. </w:t>
            </w:r>
          </w:p>
          <w:p w:rsidR="00845B29" w:rsidRPr="00C978A8" w:rsidRDefault="00845B29" w:rsidP="00B74607">
            <w:pPr>
              <w:pStyle w:val="NoSpacing"/>
            </w:pPr>
            <w:r w:rsidRPr="00C978A8">
              <w:t>You paused to check the script on your visual aid or notes.</w:t>
            </w:r>
          </w:p>
          <w:p w:rsidR="00845B29" w:rsidRPr="00C978A8" w:rsidRDefault="00845B29" w:rsidP="00B74607">
            <w:pPr>
              <w:pStyle w:val="NoSpacing"/>
            </w:pPr>
            <w:r w:rsidRPr="00C978A8">
              <w:t xml:space="preserve">You relied on simple structures and repetitive vocabulary, or made errors which occasionally interfered with comprehension. </w:t>
            </w:r>
          </w:p>
          <w:p w:rsidR="00845B29" w:rsidRPr="00C978A8" w:rsidRDefault="00845B29" w:rsidP="00B74607">
            <w:pPr>
              <w:pStyle w:val="NoSpacing"/>
            </w:pPr>
            <w:r w:rsidRPr="00C978A8">
              <w:t>You may have spoken with considerable accent and/or frequent pauses.</w:t>
            </w:r>
          </w:p>
        </w:tc>
      </w:tr>
      <w:tr w:rsidR="00845B29" w:rsidRPr="00C978A8" w:rsidTr="00B74607">
        <w:tc>
          <w:tcPr>
            <w:tcW w:w="668" w:type="dxa"/>
          </w:tcPr>
          <w:p w:rsidR="00845B29" w:rsidRPr="00C978A8" w:rsidRDefault="00845B29" w:rsidP="00B74607">
            <w:pPr>
              <w:pStyle w:val="NoSpacing"/>
            </w:pPr>
            <w:r w:rsidRPr="00C978A8">
              <w:t>6</w:t>
            </w:r>
          </w:p>
        </w:tc>
        <w:tc>
          <w:tcPr>
            <w:tcW w:w="10060" w:type="dxa"/>
          </w:tcPr>
          <w:p w:rsidR="00845B29" w:rsidRPr="00C978A8" w:rsidRDefault="00845B29" w:rsidP="00B74607">
            <w:pPr>
              <w:pStyle w:val="NoSpacing"/>
            </w:pPr>
            <w:r w:rsidRPr="00C978A8">
              <w:t>Your presentation fell significantly short of stated expectations.</w:t>
            </w:r>
          </w:p>
          <w:p w:rsidR="00845B29" w:rsidRPr="00C978A8" w:rsidRDefault="00845B29" w:rsidP="00B74607">
            <w:pPr>
              <w:pStyle w:val="NoSpacing"/>
            </w:pPr>
            <w:r w:rsidRPr="00C978A8">
              <w:t>Your presentation lacked organization; you jumped around between ideas rather than presenting your information in a logical order.</w:t>
            </w:r>
          </w:p>
          <w:p w:rsidR="00845B29" w:rsidRPr="00C978A8" w:rsidRDefault="00845B29" w:rsidP="00B74607">
            <w:pPr>
              <w:pStyle w:val="NoSpacing"/>
            </w:pPr>
            <w:r w:rsidRPr="00C978A8">
              <w:t>You read directly from your visual aid or notes.</w:t>
            </w:r>
          </w:p>
          <w:p w:rsidR="00845B29" w:rsidRPr="00C978A8" w:rsidRDefault="00845B29" w:rsidP="00B74607">
            <w:pPr>
              <w:pStyle w:val="NoSpacing"/>
            </w:pPr>
            <w:r w:rsidRPr="00C978A8">
              <w:t xml:space="preserve">You made errors in grammar and/or vocabulary which significantly impeded comprehension. </w:t>
            </w:r>
          </w:p>
          <w:p w:rsidR="00845B29" w:rsidRPr="00C978A8" w:rsidRDefault="00845B29" w:rsidP="00B74607">
            <w:pPr>
              <w:pStyle w:val="NoSpacing"/>
            </w:pPr>
            <w:r w:rsidRPr="00C978A8">
              <w:t xml:space="preserve">You may have spoken with significant pronunciation errors or long pauses. </w:t>
            </w:r>
          </w:p>
        </w:tc>
      </w:tr>
      <w:tr w:rsidR="00845B29" w:rsidRPr="00C978A8" w:rsidTr="00B74607">
        <w:tc>
          <w:tcPr>
            <w:tcW w:w="668" w:type="dxa"/>
          </w:tcPr>
          <w:p w:rsidR="00845B29" w:rsidRPr="00C978A8" w:rsidRDefault="00845B29" w:rsidP="00B74607">
            <w:pPr>
              <w:pStyle w:val="NoSpacing"/>
            </w:pPr>
            <w:r w:rsidRPr="00C978A8">
              <w:t>5</w:t>
            </w:r>
          </w:p>
        </w:tc>
        <w:tc>
          <w:tcPr>
            <w:tcW w:w="10060" w:type="dxa"/>
          </w:tcPr>
          <w:p w:rsidR="00845B29" w:rsidRPr="00C978A8" w:rsidRDefault="00845B29" w:rsidP="00B74607">
            <w:pPr>
              <w:pStyle w:val="NoSpacing"/>
            </w:pPr>
            <w:r w:rsidRPr="00C978A8">
              <w:t>Your presentation did not meet stated expectations in terms of content, organization, vocabulary/grammatical structures, and pronunciation.</w:t>
            </w:r>
          </w:p>
        </w:tc>
      </w:tr>
    </w:tbl>
    <w:p w:rsidR="00845B29" w:rsidRDefault="00845B29" w:rsidP="00B74607">
      <w:pPr>
        <w:pStyle w:val="NoSpacing"/>
      </w:pPr>
    </w:p>
    <w:p w:rsidR="00845B29" w:rsidRPr="00FB115F" w:rsidRDefault="00845B29" w:rsidP="00B74607">
      <w:pPr>
        <w:pStyle w:val="NoSpacing"/>
        <w:rPr>
          <w:lang w:val="fr-FR"/>
        </w:rPr>
      </w:pPr>
      <w:r w:rsidRPr="00FB115F">
        <w:rPr>
          <w:lang w:val="fr-FR"/>
        </w:rPr>
        <w:t xml:space="preserve">Commentaire: </w:t>
      </w:r>
    </w:p>
    <w:p w:rsidR="00845B29" w:rsidRPr="00FB115F" w:rsidRDefault="00845B29">
      <w:pPr>
        <w:rPr>
          <w:lang w:val="fr-FR"/>
        </w:rPr>
      </w:pPr>
    </w:p>
    <w:p w:rsidR="00845B29" w:rsidRPr="00B74607" w:rsidRDefault="00845B29">
      <w:pPr>
        <w:rPr>
          <w:color w:val="7030A0"/>
          <w:lang w:val="fr-FR"/>
        </w:rPr>
      </w:pPr>
      <w:r w:rsidRPr="00B74607">
        <w:rPr>
          <w:color w:val="7030A0"/>
          <w:lang w:val="fr-FR"/>
        </w:rPr>
        <w:t>V. Article #2</w:t>
      </w:r>
    </w:p>
    <w:p w:rsidR="00845B29" w:rsidRPr="00D17028" w:rsidRDefault="00845B29" w:rsidP="00D17028">
      <w:pPr>
        <w:pStyle w:val="NoSpacing"/>
        <w:rPr>
          <w:lang w:val="fr-FR"/>
        </w:rPr>
      </w:pPr>
      <w:r w:rsidRPr="00D17028">
        <w:rPr>
          <w:lang w:val="fr-FR"/>
        </w:rPr>
        <w:t>Français 4/5</w:t>
      </w:r>
      <w:r w:rsidRPr="00D17028">
        <w:rPr>
          <w:lang w:val="fr-FR"/>
        </w:rPr>
        <w:tab/>
      </w:r>
      <w:r w:rsidRPr="00D17028">
        <w:rPr>
          <w:lang w:val="fr-FR"/>
        </w:rPr>
        <w:tab/>
      </w:r>
      <w:r w:rsidRPr="00D17028">
        <w:rPr>
          <w:lang w:val="fr-FR"/>
        </w:rPr>
        <w:tab/>
      </w:r>
      <w:r w:rsidRPr="00D17028">
        <w:rPr>
          <w:lang w:val="fr-FR"/>
        </w:rPr>
        <w:tab/>
      </w:r>
      <w:r w:rsidRPr="00D17028">
        <w:rPr>
          <w:lang w:val="fr-FR"/>
        </w:rPr>
        <w:tab/>
        <w:t>Nom __________________________</w:t>
      </w:r>
    </w:p>
    <w:p w:rsidR="00845B29" w:rsidRPr="00D17028" w:rsidRDefault="00845B29" w:rsidP="00D17028">
      <w:pPr>
        <w:pStyle w:val="NoSpacing"/>
        <w:rPr>
          <w:lang w:val="fr-FR"/>
        </w:rPr>
      </w:pPr>
      <w:r w:rsidRPr="00D17028">
        <w:rPr>
          <w:lang w:val="fr-FR"/>
        </w:rPr>
        <w:t xml:space="preserve">Lisez l’article et choisissez la meilleure réponse à chaque question. </w:t>
      </w:r>
    </w:p>
    <w:p w:rsidR="00845B29" w:rsidRPr="00D17028" w:rsidRDefault="00845B29" w:rsidP="00D17028">
      <w:pPr>
        <w:pStyle w:val="NoSpacing"/>
        <w:rPr>
          <w:lang w:val="fr-FR"/>
        </w:rPr>
      </w:pPr>
      <w:hyperlink r:id="rId11" w:history="1">
        <w:r w:rsidRPr="00D17028">
          <w:rPr>
            <w:rStyle w:val="Hyperlink"/>
            <w:lang w:val="fr-FR"/>
          </w:rPr>
          <w:t>http://www.terrafemina.com/societe/societe/articles/34181-selfies-une-mode-dangereuse-pour-les-adolescentes-.html</w:t>
        </w:r>
      </w:hyperlink>
      <w:r w:rsidRPr="00D17028">
        <w:rPr>
          <w:lang w:val="fr-FR"/>
        </w:rPr>
        <w:t xml:space="preserve"> </w:t>
      </w:r>
    </w:p>
    <w:p w:rsidR="00845B29" w:rsidRPr="00D17028" w:rsidRDefault="00845B29" w:rsidP="00D17028">
      <w:pPr>
        <w:pStyle w:val="NoSpacing"/>
        <w:rPr>
          <w:lang w:val="fr-FR"/>
        </w:rPr>
      </w:pPr>
      <w:r w:rsidRPr="00D17028">
        <w:rPr>
          <w:lang w:val="fr-FR"/>
        </w:rPr>
        <w:t>___ 1. A qui est-ce que cet article est destiné?</w:t>
      </w:r>
    </w:p>
    <w:p w:rsidR="00845B29" w:rsidRPr="00D17028" w:rsidRDefault="00845B29" w:rsidP="00D17028">
      <w:pPr>
        <w:pStyle w:val="NoSpacing"/>
        <w:rPr>
          <w:lang w:val="fr-FR"/>
        </w:rPr>
      </w:pPr>
      <w:r w:rsidRPr="00D17028">
        <w:rPr>
          <w:lang w:val="fr-FR"/>
        </w:rPr>
        <w:tab/>
        <w:t>a. aux adolescents</w:t>
      </w:r>
    </w:p>
    <w:p w:rsidR="00845B29" w:rsidRPr="00D17028" w:rsidRDefault="00845B29" w:rsidP="00D17028">
      <w:pPr>
        <w:pStyle w:val="NoSpacing"/>
        <w:rPr>
          <w:lang w:val="fr-FR"/>
        </w:rPr>
      </w:pPr>
      <w:r w:rsidRPr="00D17028">
        <w:rPr>
          <w:lang w:val="fr-FR"/>
        </w:rPr>
        <w:tab/>
        <w:t>b. aux chefs des réseaux sociaux</w:t>
      </w:r>
    </w:p>
    <w:p w:rsidR="00845B29" w:rsidRPr="00D17028" w:rsidRDefault="00845B29" w:rsidP="00D17028">
      <w:pPr>
        <w:pStyle w:val="NoSpacing"/>
        <w:rPr>
          <w:lang w:val="fr-FR"/>
        </w:rPr>
      </w:pPr>
      <w:r w:rsidRPr="00D17028">
        <w:rPr>
          <w:lang w:val="fr-FR"/>
        </w:rPr>
        <w:tab/>
        <w:t>c. A ceux qui sont responsables pour les adolescents (parents, professeurs, etc.)</w:t>
      </w:r>
    </w:p>
    <w:p w:rsidR="00845B29" w:rsidRPr="00D17028" w:rsidRDefault="00845B29" w:rsidP="00D17028">
      <w:pPr>
        <w:pStyle w:val="NoSpacing"/>
        <w:rPr>
          <w:lang w:val="fr-FR"/>
        </w:rPr>
      </w:pPr>
      <w:r w:rsidRPr="00D17028">
        <w:rPr>
          <w:lang w:val="fr-FR"/>
        </w:rPr>
        <w:t xml:space="preserve">___ Dans le deuxième paragraphe, l’auteur  écrit « depuis que ce néologisme anglophone a été élu mot de l’année 2013… »  Quelle est la définition de </w:t>
      </w:r>
      <w:r w:rsidRPr="00D17028">
        <w:rPr>
          <w:i/>
          <w:lang w:val="fr-FR"/>
        </w:rPr>
        <w:t>néologisme</w:t>
      </w:r>
      <w:r w:rsidRPr="00D17028">
        <w:rPr>
          <w:lang w:val="fr-FR"/>
        </w:rPr>
        <w:t> ?</w:t>
      </w:r>
    </w:p>
    <w:p w:rsidR="00845B29" w:rsidRPr="00D17028" w:rsidRDefault="00845B29" w:rsidP="00D17028">
      <w:pPr>
        <w:pStyle w:val="NoSpacing"/>
        <w:rPr>
          <w:lang w:val="fr-FR"/>
        </w:rPr>
      </w:pPr>
      <w:r w:rsidRPr="00D17028">
        <w:rPr>
          <w:lang w:val="fr-FR"/>
        </w:rPr>
        <w:tab/>
        <w:t>a. un insulte</w:t>
      </w:r>
    </w:p>
    <w:p w:rsidR="00845B29" w:rsidRPr="00D17028" w:rsidRDefault="00845B29" w:rsidP="00D17028">
      <w:pPr>
        <w:pStyle w:val="NoSpacing"/>
        <w:rPr>
          <w:lang w:val="fr-FR"/>
        </w:rPr>
      </w:pPr>
      <w:r w:rsidRPr="00D17028">
        <w:rPr>
          <w:lang w:val="fr-FR"/>
        </w:rPr>
        <w:tab/>
        <w:t>b. un nouveau mot</w:t>
      </w:r>
    </w:p>
    <w:p w:rsidR="00845B29" w:rsidRPr="00D17028" w:rsidRDefault="00845B29" w:rsidP="00D17028">
      <w:pPr>
        <w:pStyle w:val="NoSpacing"/>
        <w:rPr>
          <w:lang w:val="fr-FR"/>
        </w:rPr>
      </w:pPr>
      <w:r w:rsidRPr="00D17028">
        <w:rPr>
          <w:lang w:val="fr-FR"/>
        </w:rPr>
        <w:tab/>
        <w:t xml:space="preserve">c. un mot étranger </w:t>
      </w:r>
    </w:p>
    <w:p w:rsidR="00845B29" w:rsidRPr="00D17028" w:rsidRDefault="00845B29" w:rsidP="00D17028">
      <w:pPr>
        <w:pStyle w:val="NoSpacing"/>
        <w:rPr>
          <w:lang w:val="fr-FR"/>
        </w:rPr>
      </w:pPr>
      <w:r w:rsidRPr="00D17028">
        <w:rPr>
          <w:lang w:val="fr-FR"/>
        </w:rPr>
        <w:t>___ 2. Selon l’article, qu’est-ce que c’est qu’une « Lolita numérique ? »</w:t>
      </w:r>
    </w:p>
    <w:p w:rsidR="00845B29" w:rsidRPr="00D17028" w:rsidRDefault="00845B29" w:rsidP="00D17028">
      <w:pPr>
        <w:pStyle w:val="NoSpacing"/>
        <w:rPr>
          <w:lang w:val="fr-FR"/>
        </w:rPr>
      </w:pPr>
      <w:r w:rsidRPr="00D17028">
        <w:rPr>
          <w:lang w:val="fr-FR"/>
        </w:rPr>
        <w:tab/>
        <w:t>a. Une jeune fille qui cherche un copain a l’Internet</w:t>
      </w:r>
    </w:p>
    <w:p w:rsidR="00845B29" w:rsidRPr="00D17028" w:rsidRDefault="00845B29" w:rsidP="00D17028">
      <w:pPr>
        <w:pStyle w:val="NoSpacing"/>
        <w:rPr>
          <w:lang w:val="fr-FR"/>
        </w:rPr>
      </w:pPr>
      <w:r w:rsidRPr="00D17028">
        <w:rPr>
          <w:lang w:val="fr-FR"/>
        </w:rPr>
        <w:tab/>
        <w:t>b. Une jeune fille qui envoie des photos coquines aux inconnus.</w:t>
      </w:r>
      <w:r w:rsidRPr="00D17028">
        <w:rPr>
          <w:lang w:val="fr-FR"/>
        </w:rPr>
        <w:tab/>
      </w:r>
    </w:p>
    <w:p w:rsidR="00845B29" w:rsidRPr="00D17028" w:rsidRDefault="00845B29" w:rsidP="00D17028">
      <w:pPr>
        <w:pStyle w:val="NoSpacing"/>
        <w:rPr>
          <w:lang w:val="fr-FR"/>
        </w:rPr>
      </w:pPr>
      <w:r w:rsidRPr="00D17028">
        <w:rPr>
          <w:lang w:val="fr-FR"/>
        </w:rPr>
        <w:tab/>
        <w:t>c. Une jeune fille qui poste des selfies sur les réseaux sociaux</w:t>
      </w:r>
    </w:p>
    <w:p w:rsidR="00845B29" w:rsidRPr="00D17028" w:rsidRDefault="00845B29" w:rsidP="00D17028">
      <w:pPr>
        <w:pStyle w:val="NoSpacing"/>
        <w:rPr>
          <w:lang w:val="fr-FR"/>
        </w:rPr>
      </w:pPr>
      <w:r w:rsidRPr="00D17028">
        <w:rPr>
          <w:lang w:val="fr-FR"/>
        </w:rPr>
        <w:t>___ 3. Quelle est l’attitude de Yann Leroux vis-à-vis la prolifération des selfies ?</w:t>
      </w:r>
    </w:p>
    <w:p w:rsidR="00845B29" w:rsidRPr="00D17028" w:rsidRDefault="00845B29" w:rsidP="00D17028">
      <w:pPr>
        <w:pStyle w:val="NoSpacing"/>
        <w:rPr>
          <w:lang w:val="fr-FR"/>
        </w:rPr>
      </w:pPr>
      <w:r w:rsidRPr="00D17028">
        <w:rPr>
          <w:lang w:val="fr-FR"/>
        </w:rPr>
        <w:tab/>
        <w:t>a. Il pense que les selfies permettent aux adolescents de trouver l’affirmation.</w:t>
      </w:r>
      <w:r w:rsidRPr="00D17028">
        <w:rPr>
          <w:lang w:val="fr-FR"/>
        </w:rPr>
        <w:tab/>
        <w:t>b. Il pense que les selfies sont le résultat du narcissime des ados.</w:t>
      </w:r>
    </w:p>
    <w:p w:rsidR="00845B29" w:rsidRPr="00D17028" w:rsidRDefault="00845B29" w:rsidP="00D17028">
      <w:pPr>
        <w:pStyle w:val="NoSpacing"/>
        <w:rPr>
          <w:lang w:val="fr-FR"/>
        </w:rPr>
      </w:pPr>
      <w:r w:rsidRPr="00D17028">
        <w:rPr>
          <w:lang w:val="fr-FR"/>
        </w:rPr>
        <w:tab/>
        <w:t>c. Il pense que c’est un phénomène dangereux, surtout pour les filles.</w:t>
      </w:r>
    </w:p>
    <w:p w:rsidR="00845B29" w:rsidRPr="00D17028" w:rsidRDefault="00845B29" w:rsidP="00D17028">
      <w:pPr>
        <w:pStyle w:val="NoSpacing"/>
        <w:rPr>
          <w:lang w:val="fr-FR"/>
        </w:rPr>
      </w:pPr>
      <w:r w:rsidRPr="00D17028">
        <w:rPr>
          <w:lang w:val="fr-FR"/>
        </w:rPr>
        <w:t>___ 4. Selon Thalmann, quelle est la différence entre les filles et les garçons en ce qui concerne les réseaux sociaux?</w:t>
      </w:r>
    </w:p>
    <w:p w:rsidR="00845B29" w:rsidRPr="00D17028" w:rsidRDefault="00845B29" w:rsidP="00D17028">
      <w:pPr>
        <w:pStyle w:val="NoSpacing"/>
        <w:rPr>
          <w:lang w:val="fr-FR"/>
        </w:rPr>
      </w:pPr>
      <w:r w:rsidRPr="00D17028">
        <w:rPr>
          <w:lang w:val="fr-FR"/>
        </w:rPr>
        <w:tab/>
        <w:t>a. Les filles passent plus de temps sur les réseaux sociaux parce qu’ils sont plus verbales.</w:t>
      </w:r>
    </w:p>
    <w:p w:rsidR="00845B29" w:rsidRPr="00D17028" w:rsidRDefault="00845B29" w:rsidP="00D17028">
      <w:pPr>
        <w:pStyle w:val="NoSpacing"/>
        <w:rPr>
          <w:lang w:val="fr-FR"/>
        </w:rPr>
      </w:pPr>
      <w:r w:rsidRPr="00D17028">
        <w:rPr>
          <w:lang w:val="fr-FR"/>
        </w:rPr>
        <w:tab/>
        <w:t>b. Les garçons préfèrent les réseaux sociaux parce qu’ils sont plus visuels.</w:t>
      </w:r>
    </w:p>
    <w:p w:rsidR="00845B29" w:rsidRPr="00D17028" w:rsidRDefault="00845B29" w:rsidP="00D17028">
      <w:pPr>
        <w:pStyle w:val="NoSpacing"/>
        <w:rPr>
          <w:lang w:val="fr-FR"/>
        </w:rPr>
      </w:pPr>
      <w:r w:rsidRPr="00D17028">
        <w:rPr>
          <w:lang w:val="fr-FR"/>
        </w:rPr>
        <w:tab/>
        <w:t xml:space="preserve">c. Les garçons préfèrent les réseaux sociaux parce qu’ils peuvent y exprimer leurs émotions plus facilement. </w:t>
      </w:r>
    </w:p>
    <w:p w:rsidR="00845B29" w:rsidRPr="00D17028" w:rsidRDefault="00845B29" w:rsidP="00D17028">
      <w:pPr>
        <w:pStyle w:val="NoSpacing"/>
        <w:rPr>
          <w:lang w:val="fr-FR"/>
        </w:rPr>
      </w:pPr>
      <w:r w:rsidRPr="00D17028">
        <w:rPr>
          <w:lang w:val="fr-FR"/>
        </w:rPr>
        <w:t>___ 5. Dans le 4</w:t>
      </w:r>
      <w:r w:rsidRPr="00D17028">
        <w:rPr>
          <w:vertAlign w:val="superscript"/>
          <w:lang w:val="fr-FR"/>
        </w:rPr>
        <w:t>e</w:t>
      </w:r>
      <w:r w:rsidRPr="00D17028">
        <w:rPr>
          <w:lang w:val="fr-FR"/>
        </w:rPr>
        <w:t xml:space="preserve"> paragraphe, l’auteur cite Thalmann en disant que ces « selfies ne sont pas anodins. »  Lequel des mots suivants est un synonyme de </w:t>
      </w:r>
      <w:r w:rsidRPr="00D17028">
        <w:rPr>
          <w:i/>
          <w:lang w:val="fr-FR"/>
        </w:rPr>
        <w:t>anodins </w:t>
      </w:r>
      <w:r w:rsidRPr="00D17028">
        <w:rPr>
          <w:lang w:val="fr-FR"/>
        </w:rPr>
        <w:t>?</w:t>
      </w:r>
    </w:p>
    <w:p w:rsidR="00845B29" w:rsidRPr="00D17028" w:rsidRDefault="00845B29" w:rsidP="00D17028">
      <w:pPr>
        <w:pStyle w:val="NoSpacing"/>
        <w:rPr>
          <w:lang w:val="fr-FR"/>
        </w:rPr>
      </w:pPr>
      <w:r w:rsidRPr="00D17028">
        <w:rPr>
          <w:lang w:val="fr-FR"/>
        </w:rPr>
        <w:tab/>
        <w:t>a. importants</w:t>
      </w:r>
    </w:p>
    <w:p w:rsidR="00845B29" w:rsidRPr="00D17028" w:rsidRDefault="00845B29" w:rsidP="00D17028">
      <w:pPr>
        <w:pStyle w:val="NoSpacing"/>
        <w:rPr>
          <w:lang w:val="fr-FR"/>
        </w:rPr>
      </w:pPr>
      <w:r w:rsidRPr="00D17028">
        <w:rPr>
          <w:lang w:val="fr-FR"/>
        </w:rPr>
        <w:tab/>
        <w:t>b. innocents</w:t>
      </w:r>
    </w:p>
    <w:p w:rsidR="00845B29" w:rsidRPr="00D17028" w:rsidRDefault="00845B29" w:rsidP="00D17028">
      <w:pPr>
        <w:pStyle w:val="NoSpacing"/>
        <w:rPr>
          <w:lang w:val="fr-FR"/>
        </w:rPr>
      </w:pPr>
      <w:r w:rsidRPr="00D17028">
        <w:rPr>
          <w:lang w:val="fr-FR"/>
        </w:rPr>
        <w:tab/>
        <w:t xml:space="preserve">c. dangereux </w:t>
      </w:r>
    </w:p>
    <w:p w:rsidR="00845B29" w:rsidRPr="00D17028" w:rsidRDefault="00845B29" w:rsidP="00D17028">
      <w:pPr>
        <w:pStyle w:val="NoSpacing"/>
        <w:rPr>
          <w:lang w:val="fr-FR"/>
        </w:rPr>
      </w:pPr>
      <w:r w:rsidRPr="00D17028">
        <w:rPr>
          <w:lang w:val="fr-FR"/>
        </w:rPr>
        <w:t>___ 6. Selon Thalmann, pourquoi est-ce que les filles sont plus susceptibles que les garçons aux risques inhérents dans le phénomène des selfies ?</w:t>
      </w:r>
    </w:p>
    <w:p w:rsidR="00845B29" w:rsidRPr="00D17028" w:rsidRDefault="00845B29" w:rsidP="00D17028">
      <w:pPr>
        <w:pStyle w:val="NoSpacing"/>
        <w:rPr>
          <w:lang w:val="fr-FR"/>
        </w:rPr>
      </w:pPr>
      <w:r w:rsidRPr="00D17028">
        <w:rPr>
          <w:lang w:val="fr-FR"/>
        </w:rPr>
        <w:tab/>
        <w:t>a. Les filles ont une tendance de se critiquer.</w:t>
      </w:r>
    </w:p>
    <w:p w:rsidR="00845B29" w:rsidRPr="00D17028" w:rsidRDefault="00845B29" w:rsidP="00D17028">
      <w:pPr>
        <w:pStyle w:val="NoSpacing"/>
        <w:rPr>
          <w:lang w:val="fr-FR"/>
        </w:rPr>
      </w:pPr>
      <w:r w:rsidRPr="00D17028">
        <w:rPr>
          <w:lang w:val="fr-FR"/>
        </w:rPr>
        <w:tab/>
        <w:t>b. Les filles sont plus souvent exploitées par des inconnus.</w:t>
      </w:r>
    </w:p>
    <w:p w:rsidR="00845B29" w:rsidRPr="00D17028" w:rsidRDefault="00845B29" w:rsidP="00D17028">
      <w:pPr>
        <w:pStyle w:val="NoSpacing"/>
        <w:rPr>
          <w:lang w:val="fr-FR"/>
        </w:rPr>
      </w:pPr>
      <w:r w:rsidRPr="00D17028">
        <w:rPr>
          <w:lang w:val="fr-FR"/>
        </w:rPr>
        <w:tab/>
        <w:t>c. Les filles publient plus de selfies sur les réseaux sociaux.</w:t>
      </w:r>
    </w:p>
    <w:p w:rsidR="00845B29" w:rsidRPr="00D17028" w:rsidRDefault="00845B29" w:rsidP="00D17028">
      <w:pPr>
        <w:pStyle w:val="NoSpacing"/>
        <w:rPr>
          <w:lang w:val="fr-FR"/>
        </w:rPr>
      </w:pPr>
      <w:r w:rsidRPr="00D17028">
        <w:rPr>
          <w:lang w:val="fr-FR"/>
        </w:rPr>
        <w:t>___ 7. Est-ce que les trois psychologues sont d’accord vis-à-vis l’effet des selfies sur l’estime de soi des adolescents ?</w:t>
      </w:r>
    </w:p>
    <w:p w:rsidR="00845B29" w:rsidRPr="00D17028" w:rsidRDefault="00845B29" w:rsidP="00D17028">
      <w:pPr>
        <w:pStyle w:val="NoSpacing"/>
        <w:rPr>
          <w:lang w:val="fr-FR"/>
        </w:rPr>
      </w:pPr>
      <w:r w:rsidRPr="00D17028">
        <w:rPr>
          <w:lang w:val="fr-FR"/>
        </w:rPr>
        <w:tab/>
        <w:t>a. Oui, tous les trois croient tous que les filles sont plus vulnérables.</w:t>
      </w:r>
    </w:p>
    <w:p w:rsidR="00845B29" w:rsidRPr="00D17028" w:rsidRDefault="00845B29" w:rsidP="00D17028">
      <w:pPr>
        <w:pStyle w:val="NoSpacing"/>
        <w:rPr>
          <w:lang w:val="fr-FR"/>
        </w:rPr>
      </w:pPr>
      <w:r w:rsidRPr="00D17028">
        <w:rPr>
          <w:lang w:val="fr-FR"/>
        </w:rPr>
        <w:tab/>
        <w:t>b. Non, Barthe-Liberge et Leroux constatent que les garçons sont aussi vulnérables que les filles.</w:t>
      </w:r>
    </w:p>
    <w:p w:rsidR="00845B29" w:rsidRPr="00D17028" w:rsidRDefault="00845B29" w:rsidP="00D17028">
      <w:pPr>
        <w:pStyle w:val="NoSpacing"/>
        <w:rPr>
          <w:lang w:val="fr-FR"/>
        </w:rPr>
      </w:pPr>
      <w:r w:rsidRPr="00D17028">
        <w:rPr>
          <w:lang w:val="fr-FR"/>
        </w:rPr>
        <w:tab/>
        <w:t>c. Non, Barthe-Liberge pense que les garçons sont plus vulnérables que les filles.</w:t>
      </w:r>
    </w:p>
    <w:p w:rsidR="00845B29" w:rsidRPr="00D17028" w:rsidRDefault="00845B29" w:rsidP="00D17028">
      <w:pPr>
        <w:pStyle w:val="NoSpacing"/>
        <w:rPr>
          <w:lang w:val="fr-FR"/>
        </w:rPr>
      </w:pPr>
      <w:r w:rsidRPr="00D17028">
        <w:rPr>
          <w:lang w:val="fr-FR"/>
        </w:rPr>
        <w:t>___ 8. Selon Leroux, quel est le rapport entre les selfies et la sexualité ?</w:t>
      </w:r>
    </w:p>
    <w:p w:rsidR="00845B29" w:rsidRPr="00D17028" w:rsidRDefault="00845B29" w:rsidP="00D17028">
      <w:pPr>
        <w:pStyle w:val="NoSpacing"/>
        <w:rPr>
          <w:lang w:val="fr-FR"/>
        </w:rPr>
      </w:pPr>
      <w:r w:rsidRPr="00D17028">
        <w:rPr>
          <w:lang w:val="fr-FR"/>
        </w:rPr>
        <w:tab/>
        <w:t>a. Il croit que les selfies encourage la sexualisation des jeunes filles.</w:t>
      </w:r>
    </w:p>
    <w:p w:rsidR="00845B29" w:rsidRPr="00D17028" w:rsidRDefault="00845B29" w:rsidP="00D17028">
      <w:pPr>
        <w:pStyle w:val="NoSpacing"/>
        <w:rPr>
          <w:lang w:val="fr-FR"/>
        </w:rPr>
      </w:pPr>
      <w:r w:rsidRPr="00D17028">
        <w:rPr>
          <w:lang w:val="fr-FR"/>
        </w:rPr>
        <w:tab/>
        <w:t xml:space="preserve">b. Il croit que la publicité est aussi responsable que les réseaux sociaux en soulignant la sexualité. </w:t>
      </w:r>
    </w:p>
    <w:p w:rsidR="00845B29" w:rsidRPr="00D17028" w:rsidRDefault="00845B29" w:rsidP="00D17028">
      <w:pPr>
        <w:pStyle w:val="NoSpacing"/>
        <w:rPr>
          <w:lang w:val="fr-FR"/>
        </w:rPr>
      </w:pPr>
      <w:r w:rsidRPr="00D17028">
        <w:rPr>
          <w:lang w:val="fr-FR"/>
        </w:rPr>
        <w:tab/>
        <w:t>c. Il croit que les stars sont plus responsable que le media pour l’hyper sexualisation des jeunes.</w:t>
      </w:r>
    </w:p>
    <w:p w:rsidR="00845B29" w:rsidRPr="00D17028" w:rsidRDefault="00845B29" w:rsidP="00D17028">
      <w:pPr>
        <w:pStyle w:val="NoSpacing"/>
        <w:rPr>
          <w:lang w:val="fr-FR"/>
        </w:rPr>
      </w:pPr>
      <w:r w:rsidRPr="00D17028">
        <w:rPr>
          <w:lang w:val="fr-FR"/>
        </w:rPr>
        <w:t>___ 9. Selon l’article, quel est le rôle des adultes en protégeant les jeunes des dangers des selfies.</w:t>
      </w:r>
    </w:p>
    <w:p w:rsidR="00845B29" w:rsidRPr="00D17028" w:rsidRDefault="00845B29" w:rsidP="00D17028">
      <w:pPr>
        <w:pStyle w:val="NoSpacing"/>
        <w:rPr>
          <w:lang w:val="fr-FR"/>
        </w:rPr>
      </w:pPr>
      <w:r w:rsidRPr="00D17028">
        <w:rPr>
          <w:lang w:val="fr-FR"/>
        </w:rPr>
        <w:tab/>
        <w:t>a. Ils doivent interdire aux jeunes de publier les selfies.</w:t>
      </w:r>
    </w:p>
    <w:p w:rsidR="00845B29" w:rsidRPr="00D17028" w:rsidRDefault="00845B29" w:rsidP="00D17028">
      <w:pPr>
        <w:pStyle w:val="NoSpacing"/>
        <w:rPr>
          <w:lang w:val="fr-FR"/>
        </w:rPr>
      </w:pPr>
      <w:r w:rsidRPr="00D17028">
        <w:rPr>
          <w:lang w:val="fr-FR"/>
        </w:rPr>
        <w:tab/>
        <w:t>b. Ils doivent leur expliquer les dangers des selfies.</w:t>
      </w:r>
    </w:p>
    <w:p w:rsidR="00845B29" w:rsidRPr="00D17028" w:rsidRDefault="00845B29" w:rsidP="00D17028">
      <w:pPr>
        <w:pStyle w:val="NoSpacing"/>
        <w:rPr>
          <w:lang w:val="fr-FR"/>
        </w:rPr>
      </w:pPr>
      <w:r w:rsidRPr="00D17028">
        <w:rPr>
          <w:lang w:val="fr-FR"/>
        </w:rPr>
        <w:tab/>
        <w:t>c. Ils doivent encourager les jeunes à réfléchir et à prendre de bonnes décisions.</w:t>
      </w:r>
    </w:p>
    <w:p w:rsidR="00845B29" w:rsidRPr="00D17028" w:rsidRDefault="00845B29" w:rsidP="00D17028">
      <w:pPr>
        <w:pStyle w:val="NoSpacing"/>
        <w:rPr>
          <w:lang w:val="fr-FR"/>
        </w:rPr>
      </w:pPr>
      <w:r w:rsidRPr="00D17028">
        <w:rPr>
          <w:lang w:val="fr-FR"/>
        </w:rPr>
        <w:t>___10. Quel est le but de cet article ?</w:t>
      </w:r>
    </w:p>
    <w:p w:rsidR="00845B29" w:rsidRPr="00D17028" w:rsidRDefault="00845B29" w:rsidP="00D17028">
      <w:pPr>
        <w:pStyle w:val="NoSpacing"/>
        <w:rPr>
          <w:lang w:val="fr-FR"/>
        </w:rPr>
      </w:pPr>
      <w:r w:rsidRPr="00D17028">
        <w:rPr>
          <w:lang w:val="fr-FR"/>
        </w:rPr>
        <w:tab/>
        <w:t>a. D’expliquer le développement de la popularité des selfies.</w:t>
      </w:r>
    </w:p>
    <w:p w:rsidR="00845B29" w:rsidRPr="00D17028" w:rsidRDefault="00845B29" w:rsidP="00D17028">
      <w:pPr>
        <w:pStyle w:val="NoSpacing"/>
        <w:rPr>
          <w:lang w:val="fr-FR"/>
        </w:rPr>
      </w:pPr>
      <w:r w:rsidRPr="00D17028">
        <w:rPr>
          <w:lang w:val="fr-FR"/>
        </w:rPr>
        <w:tab/>
        <w:t>b. D’expliquer le rôle entre le narcissisme adolescent et les selfies.</w:t>
      </w:r>
    </w:p>
    <w:p w:rsidR="00845B29" w:rsidRPr="00D17028" w:rsidRDefault="00845B29" w:rsidP="00D17028">
      <w:pPr>
        <w:pStyle w:val="NoSpacing"/>
        <w:rPr>
          <w:lang w:val="fr-FR"/>
        </w:rPr>
      </w:pPr>
      <w:r w:rsidRPr="00D17028">
        <w:rPr>
          <w:lang w:val="fr-FR"/>
        </w:rPr>
        <w:tab/>
        <w:t xml:space="preserve">c. D’expliquer les risques psychologiques qui peuvent résulter des selfies. </w:t>
      </w:r>
    </w:p>
    <w:p w:rsidR="00845B29" w:rsidRDefault="00845B29" w:rsidP="00B74607">
      <w:pPr>
        <w:pStyle w:val="NoSpacing"/>
        <w:rPr>
          <w:lang w:val="fr-FR"/>
        </w:rPr>
      </w:pPr>
    </w:p>
    <w:p w:rsidR="00845B29" w:rsidRPr="00B74607" w:rsidRDefault="00845B29" w:rsidP="00B74607">
      <w:pPr>
        <w:pStyle w:val="NoSpacing"/>
        <w:rPr>
          <w:color w:val="7030A0"/>
          <w:lang w:val="fr-FR"/>
        </w:rPr>
      </w:pPr>
      <w:r w:rsidRPr="00B74607">
        <w:rPr>
          <w:color w:val="7030A0"/>
          <w:lang w:val="fr-FR"/>
        </w:rPr>
        <w:t>VI. Composition</w:t>
      </w:r>
    </w:p>
    <w:p w:rsidR="00845B29" w:rsidRDefault="00845B29" w:rsidP="00B74607">
      <w:pPr>
        <w:pStyle w:val="NoSpacing"/>
        <w:rPr>
          <w:lang w:val="fr-FR"/>
        </w:rPr>
      </w:pPr>
    </w:p>
    <w:p w:rsidR="00845B29" w:rsidRPr="00D17028" w:rsidRDefault="00845B29" w:rsidP="00B74607">
      <w:pPr>
        <w:pStyle w:val="NoSpacing"/>
        <w:rPr>
          <w:lang w:val="fr-FR"/>
        </w:rPr>
      </w:pPr>
      <w:r w:rsidRPr="00D17028">
        <w:rPr>
          <w:lang w:val="fr-FR"/>
        </w:rPr>
        <w:t>Français 4/5</w:t>
      </w:r>
      <w:r w:rsidRPr="00D17028">
        <w:rPr>
          <w:lang w:val="fr-FR"/>
        </w:rPr>
        <w:tab/>
      </w:r>
      <w:r w:rsidRPr="00D17028">
        <w:rPr>
          <w:lang w:val="fr-FR"/>
        </w:rPr>
        <w:tab/>
      </w:r>
      <w:r w:rsidRPr="00D17028">
        <w:rPr>
          <w:lang w:val="fr-FR"/>
        </w:rPr>
        <w:tab/>
      </w:r>
      <w:r w:rsidRPr="00D17028">
        <w:rPr>
          <w:lang w:val="fr-FR"/>
        </w:rPr>
        <w:tab/>
      </w:r>
      <w:r w:rsidRPr="00D17028">
        <w:rPr>
          <w:lang w:val="fr-FR"/>
        </w:rPr>
        <w:tab/>
        <w:t>Nom __________________________</w:t>
      </w:r>
    </w:p>
    <w:p w:rsidR="00845B29" w:rsidRPr="00D17028" w:rsidRDefault="00845B29" w:rsidP="00B74607">
      <w:pPr>
        <w:pStyle w:val="NoSpacing"/>
        <w:rPr>
          <w:lang w:val="fr-FR"/>
        </w:rPr>
      </w:pPr>
      <w:r w:rsidRPr="00D17028">
        <w:rPr>
          <w:lang w:val="fr-FR"/>
        </w:rPr>
        <w:t>Réponse écrite</w:t>
      </w:r>
    </w:p>
    <w:p w:rsidR="00845B29" w:rsidRPr="00D17028" w:rsidRDefault="00845B29" w:rsidP="00B74607">
      <w:pPr>
        <w:pStyle w:val="NoSpacing"/>
        <w:rPr>
          <w:lang w:val="fr-FR"/>
        </w:rPr>
      </w:pPr>
    </w:p>
    <w:p w:rsidR="00845B29" w:rsidRPr="00D17028" w:rsidRDefault="00845B29" w:rsidP="00B74607">
      <w:pPr>
        <w:pStyle w:val="NoSpacing"/>
        <w:rPr>
          <w:lang w:val="fr-FR"/>
        </w:rPr>
      </w:pPr>
      <w:r w:rsidRPr="00D17028">
        <w:rPr>
          <w:lang w:val="fr-FR"/>
        </w:rPr>
        <w:t xml:space="preserve">Imaginez que votre petite sœur de 15 ans a commencé à publier beaucoup de selfies.   Ecrivez-lui un message (200-300 mots) dans lequel vous la persuadez de faire bien attention aux dangers de cette pratique.  Utilisez des détails spécifiques de l’article (sans copier des locutions exactes). </w:t>
      </w:r>
    </w:p>
    <w:p w:rsidR="00845B29" w:rsidRPr="00D17028" w:rsidRDefault="00845B29" w:rsidP="00D17028">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8"/>
        <w:gridCol w:w="10008"/>
      </w:tblGrid>
      <w:tr w:rsidR="00845B29" w:rsidRPr="00C978A8" w:rsidTr="00B74607">
        <w:tc>
          <w:tcPr>
            <w:tcW w:w="1008" w:type="dxa"/>
          </w:tcPr>
          <w:p w:rsidR="00845B29" w:rsidRPr="00C978A8" w:rsidRDefault="00845B29" w:rsidP="00D17028">
            <w:pPr>
              <w:pStyle w:val="NoSpacing"/>
              <w:rPr>
                <w:sz w:val="18"/>
                <w:szCs w:val="18"/>
                <w:lang w:val="fr-FR"/>
              </w:rPr>
            </w:pPr>
            <w:r w:rsidRPr="00C978A8">
              <w:rPr>
                <w:sz w:val="18"/>
                <w:szCs w:val="18"/>
                <w:lang w:val="fr-FR"/>
              </w:rPr>
              <w:t>10/11</w:t>
            </w:r>
          </w:p>
        </w:tc>
        <w:tc>
          <w:tcPr>
            <w:tcW w:w="10008" w:type="dxa"/>
          </w:tcPr>
          <w:p w:rsidR="00845B29" w:rsidRPr="00C978A8" w:rsidRDefault="00845B29" w:rsidP="00D17028">
            <w:pPr>
              <w:pStyle w:val="NoSpacing"/>
              <w:rPr>
                <w:sz w:val="18"/>
                <w:szCs w:val="18"/>
              </w:rPr>
            </w:pPr>
            <w:r w:rsidRPr="00C978A8">
              <w:rPr>
                <w:sz w:val="18"/>
                <w:szCs w:val="18"/>
              </w:rPr>
              <w:t>Thorough and effective treatment of topic, including supporting details and relevant references to all sources</w:t>
            </w:r>
          </w:p>
          <w:p w:rsidR="00845B29" w:rsidRPr="00C978A8" w:rsidRDefault="00845B29" w:rsidP="00D17028">
            <w:pPr>
              <w:pStyle w:val="NoSpacing"/>
              <w:rPr>
                <w:sz w:val="18"/>
                <w:szCs w:val="18"/>
              </w:rPr>
            </w:pPr>
            <w:r w:rsidRPr="00C978A8">
              <w:rPr>
                <w:sz w:val="18"/>
                <w:szCs w:val="18"/>
              </w:rPr>
              <w:t>Fully understandable, with ease and clarity of expression; occasional errors do not impede comprehensibility</w:t>
            </w:r>
          </w:p>
          <w:p w:rsidR="00845B29" w:rsidRPr="00C978A8" w:rsidRDefault="00845B29" w:rsidP="00D17028">
            <w:pPr>
              <w:pStyle w:val="NoSpacing"/>
              <w:rPr>
                <w:sz w:val="18"/>
                <w:szCs w:val="18"/>
              </w:rPr>
            </w:pPr>
            <w:r w:rsidRPr="00C978A8">
              <w:rPr>
                <w:sz w:val="18"/>
                <w:szCs w:val="18"/>
              </w:rPr>
              <w:t>Varied and appropriate vocabulary and idiomatic expressions</w:t>
            </w:r>
          </w:p>
          <w:p w:rsidR="00845B29" w:rsidRPr="00C978A8" w:rsidRDefault="00845B29" w:rsidP="00D17028">
            <w:pPr>
              <w:pStyle w:val="NoSpacing"/>
              <w:rPr>
                <w:sz w:val="18"/>
                <w:szCs w:val="18"/>
              </w:rPr>
            </w:pPr>
            <w:r w:rsidRPr="00C978A8">
              <w:rPr>
                <w:sz w:val="18"/>
                <w:szCs w:val="18"/>
              </w:rPr>
              <w:t>Control of time frames; accuracy and variety in grammar, syntax, and usage, with few errors</w:t>
            </w:r>
          </w:p>
          <w:p w:rsidR="00845B29" w:rsidRPr="00C978A8" w:rsidRDefault="00845B29" w:rsidP="00D17028">
            <w:pPr>
              <w:pStyle w:val="NoSpacing"/>
              <w:rPr>
                <w:sz w:val="18"/>
                <w:szCs w:val="18"/>
              </w:rPr>
            </w:pPr>
            <w:r w:rsidRPr="00C978A8">
              <w:rPr>
                <w:sz w:val="18"/>
                <w:szCs w:val="18"/>
              </w:rPr>
              <w:t>Organized essay; effective use of transitional elements or cohesive devices.</w:t>
            </w:r>
          </w:p>
          <w:p w:rsidR="00845B29" w:rsidRPr="00C978A8" w:rsidRDefault="00845B29" w:rsidP="00D17028">
            <w:pPr>
              <w:pStyle w:val="NoSpacing"/>
              <w:rPr>
                <w:sz w:val="18"/>
                <w:szCs w:val="18"/>
              </w:rPr>
            </w:pPr>
            <w:r w:rsidRPr="00C978A8">
              <w:rPr>
                <w:sz w:val="18"/>
                <w:szCs w:val="18"/>
              </w:rPr>
              <w:t>Variety of simple and compound sentences, and some complex sentences</w:t>
            </w:r>
          </w:p>
        </w:tc>
      </w:tr>
      <w:tr w:rsidR="00845B29" w:rsidRPr="00C978A8" w:rsidTr="00B74607">
        <w:tc>
          <w:tcPr>
            <w:tcW w:w="1008" w:type="dxa"/>
          </w:tcPr>
          <w:p w:rsidR="00845B29" w:rsidRPr="00C978A8" w:rsidRDefault="00845B29" w:rsidP="00D17028">
            <w:pPr>
              <w:pStyle w:val="NoSpacing"/>
              <w:rPr>
                <w:sz w:val="18"/>
                <w:szCs w:val="18"/>
              </w:rPr>
            </w:pPr>
            <w:r w:rsidRPr="00C978A8">
              <w:rPr>
                <w:sz w:val="18"/>
                <w:szCs w:val="18"/>
              </w:rPr>
              <w:t>9</w:t>
            </w:r>
          </w:p>
        </w:tc>
        <w:tc>
          <w:tcPr>
            <w:tcW w:w="10008" w:type="dxa"/>
          </w:tcPr>
          <w:p w:rsidR="00845B29" w:rsidRPr="00C978A8" w:rsidRDefault="00845B29" w:rsidP="00D17028">
            <w:pPr>
              <w:pStyle w:val="NoSpacing"/>
              <w:rPr>
                <w:sz w:val="18"/>
                <w:szCs w:val="18"/>
              </w:rPr>
            </w:pPr>
            <w:r w:rsidRPr="00C978A8">
              <w:rPr>
                <w:sz w:val="18"/>
                <w:szCs w:val="18"/>
              </w:rPr>
              <w:t>Effective treatment of topic, including some supporting details and mostly relevant references to all sources</w:t>
            </w:r>
          </w:p>
          <w:p w:rsidR="00845B29" w:rsidRPr="00C978A8" w:rsidRDefault="00845B29" w:rsidP="00D17028">
            <w:pPr>
              <w:pStyle w:val="NoSpacing"/>
              <w:rPr>
                <w:sz w:val="18"/>
                <w:szCs w:val="18"/>
              </w:rPr>
            </w:pPr>
            <w:r w:rsidRPr="00C978A8">
              <w:rPr>
                <w:sz w:val="18"/>
                <w:szCs w:val="18"/>
              </w:rPr>
              <w:t>Fully understandable, with some errors, which do not impede comprehensibility</w:t>
            </w:r>
          </w:p>
          <w:p w:rsidR="00845B29" w:rsidRPr="00C978A8" w:rsidRDefault="00845B29" w:rsidP="00D17028">
            <w:pPr>
              <w:pStyle w:val="NoSpacing"/>
              <w:rPr>
                <w:sz w:val="18"/>
                <w:szCs w:val="18"/>
              </w:rPr>
            </w:pPr>
            <w:r w:rsidRPr="00C978A8">
              <w:rPr>
                <w:sz w:val="18"/>
                <w:szCs w:val="18"/>
              </w:rPr>
              <w:t>Generally appropriate vocabulary, including some idiomatic expressions</w:t>
            </w:r>
          </w:p>
          <w:p w:rsidR="00845B29" w:rsidRPr="00C978A8" w:rsidRDefault="00845B29" w:rsidP="00D17028">
            <w:pPr>
              <w:pStyle w:val="NoSpacing"/>
              <w:rPr>
                <w:sz w:val="18"/>
                <w:szCs w:val="18"/>
              </w:rPr>
            </w:pPr>
            <w:r w:rsidRPr="00C978A8">
              <w:rPr>
                <w:sz w:val="18"/>
                <w:szCs w:val="18"/>
              </w:rPr>
              <w:t>Accurate use of present time and mostly accurate use of other time frames; general control of grammar, syntax, and usage</w:t>
            </w:r>
          </w:p>
          <w:p w:rsidR="00845B29" w:rsidRPr="00C978A8" w:rsidRDefault="00845B29" w:rsidP="00D17028">
            <w:pPr>
              <w:pStyle w:val="NoSpacing"/>
              <w:rPr>
                <w:sz w:val="18"/>
                <w:szCs w:val="18"/>
              </w:rPr>
            </w:pPr>
            <w:r w:rsidRPr="00C978A8">
              <w:rPr>
                <w:sz w:val="18"/>
                <w:szCs w:val="18"/>
              </w:rPr>
              <w:t xml:space="preserve">Organized essay; some effective use of transitional elements or cohesive devices </w:t>
            </w:r>
          </w:p>
          <w:p w:rsidR="00845B29" w:rsidRPr="00C978A8" w:rsidRDefault="00845B29" w:rsidP="00D17028">
            <w:pPr>
              <w:pStyle w:val="NoSpacing"/>
              <w:rPr>
                <w:sz w:val="18"/>
                <w:szCs w:val="18"/>
              </w:rPr>
            </w:pPr>
            <w:r w:rsidRPr="00C978A8">
              <w:rPr>
                <w:sz w:val="18"/>
                <w:szCs w:val="18"/>
              </w:rPr>
              <w:t>Simple, compound, and a few complex sentences</w:t>
            </w:r>
          </w:p>
        </w:tc>
      </w:tr>
      <w:tr w:rsidR="00845B29" w:rsidRPr="00C978A8" w:rsidTr="00B74607">
        <w:tc>
          <w:tcPr>
            <w:tcW w:w="1008" w:type="dxa"/>
          </w:tcPr>
          <w:p w:rsidR="00845B29" w:rsidRPr="00C978A8" w:rsidRDefault="00845B29" w:rsidP="00D17028">
            <w:pPr>
              <w:pStyle w:val="NoSpacing"/>
              <w:rPr>
                <w:sz w:val="18"/>
                <w:szCs w:val="18"/>
              </w:rPr>
            </w:pPr>
            <w:r w:rsidRPr="00C978A8">
              <w:rPr>
                <w:sz w:val="18"/>
                <w:szCs w:val="18"/>
              </w:rPr>
              <w:t>8</w:t>
            </w:r>
          </w:p>
        </w:tc>
        <w:tc>
          <w:tcPr>
            <w:tcW w:w="10008" w:type="dxa"/>
          </w:tcPr>
          <w:p w:rsidR="00845B29" w:rsidRPr="00C978A8" w:rsidRDefault="00845B29" w:rsidP="00D17028">
            <w:pPr>
              <w:pStyle w:val="NoSpacing"/>
              <w:rPr>
                <w:sz w:val="18"/>
                <w:szCs w:val="18"/>
              </w:rPr>
            </w:pPr>
            <w:r w:rsidRPr="00C978A8">
              <w:rPr>
                <w:sz w:val="18"/>
                <w:szCs w:val="18"/>
              </w:rPr>
              <w:t>Competent treatment of topic, including a few supporting details and references to all sources</w:t>
            </w:r>
          </w:p>
          <w:p w:rsidR="00845B29" w:rsidRPr="00C978A8" w:rsidRDefault="00845B29" w:rsidP="00D17028">
            <w:pPr>
              <w:pStyle w:val="NoSpacing"/>
              <w:rPr>
                <w:sz w:val="18"/>
                <w:szCs w:val="18"/>
              </w:rPr>
            </w:pPr>
            <w:r w:rsidRPr="00C978A8">
              <w:rPr>
                <w:sz w:val="18"/>
                <w:szCs w:val="18"/>
              </w:rPr>
              <w:t>Generally understandable, with errors that may impede comprehensibility</w:t>
            </w:r>
          </w:p>
          <w:p w:rsidR="00845B29" w:rsidRPr="00C978A8" w:rsidRDefault="00845B29" w:rsidP="00D17028">
            <w:pPr>
              <w:pStyle w:val="NoSpacing"/>
              <w:rPr>
                <w:sz w:val="18"/>
                <w:szCs w:val="18"/>
              </w:rPr>
            </w:pPr>
            <w:r w:rsidRPr="00C978A8">
              <w:rPr>
                <w:sz w:val="18"/>
                <w:szCs w:val="18"/>
              </w:rPr>
              <w:t>Sufficient vocabulary, including a few idiomatic expressions</w:t>
            </w:r>
          </w:p>
          <w:p w:rsidR="00845B29" w:rsidRPr="00C978A8" w:rsidRDefault="00845B29" w:rsidP="00D17028">
            <w:pPr>
              <w:pStyle w:val="NoSpacing"/>
              <w:rPr>
                <w:sz w:val="18"/>
                <w:szCs w:val="18"/>
              </w:rPr>
            </w:pPr>
            <w:r w:rsidRPr="00C978A8">
              <w:rPr>
                <w:sz w:val="18"/>
                <w:szCs w:val="18"/>
              </w:rPr>
              <w:t>Mostly accurate use of present time and some accuracy in other time frames; some control of grammar, syntax, and usage</w:t>
            </w:r>
          </w:p>
          <w:p w:rsidR="00845B29" w:rsidRPr="00C978A8" w:rsidRDefault="00845B29" w:rsidP="00D17028">
            <w:pPr>
              <w:pStyle w:val="NoSpacing"/>
              <w:rPr>
                <w:sz w:val="18"/>
                <w:szCs w:val="18"/>
              </w:rPr>
            </w:pPr>
            <w:r w:rsidRPr="00C978A8">
              <w:rPr>
                <w:sz w:val="18"/>
                <w:szCs w:val="18"/>
              </w:rPr>
              <w:t xml:space="preserve">Some organization; limited use of transitional elements or cohesive devices </w:t>
            </w:r>
          </w:p>
          <w:p w:rsidR="00845B29" w:rsidRPr="00C978A8" w:rsidRDefault="00845B29" w:rsidP="00D17028">
            <w:pPr>
              <w:pStyle w:val="NoSpacing"/>
              <w:rPr>
                <w:sz w:val="18"/>
                <w:szCs w:val="18"/>
              </w:rPr>
            </w:pPr>
            <w:r w:rsidRPr="00C978A8">
              <w:rPr>
                <w:sz w:val="18"/>
                <w:szCs w:val="18"/>
              </w:rPr>
              <w:t>Simple and a few compound sentences</w:t>
            </w:r>
          </w:p>
        </w:tc>
      </w:tr>
      <w:tr w:rsidR="00845B29" w:rsidRPr="00C978A8" w:rsidTr="00B74607">
        <w:tc>
          <w:tcPr>
            <w:tcW w:w="1008" w:type="dxa"/>
          </w:tcPr>
          <w:p w:rsidR="00845B29" w:rsidRPr="00C978A8" w:rsidRDefault="00845B29" w:rsidP="00D17028">
            <w:pPr>
              <w:pStyle w:val="NoSpacing"/>
              <w:rPr>
                <w:sz w:val="18"/>
                <w:szCs w:val="18"/>
              </w:rPr>
            </w:pPr>
            <w:r w:rsidRPr="00C978A8">
              <w:rPr>
                <w:sz w:val="18"/>
                <w:szCs w:val="18"/>
              </w:rPr>
              <w:t>7</w:t>
            </w:r>
          </w:p>
        </w:tc>
        <w:tc>
          <w:tcPr>
            <w:tcW w:w="10008" w:type="dxa"/>
          </w:tcPr>
          <w:p w:rsidR="00845B29" w:rsidRPr="00C978A8" w:rsidRDefault="00845B29" w:rsidP="00D17028">
            <w:pPr>
              <w:pStyle w:val="NoSpacing"/>
              <w:rPr>
                <w:sz w:val="18"/>
                <w:szCs w:val="18"/>
              </w:rPr>
            </w:pPr>
            <w:r w:rsidRPr="00C978A8">
              <w:rPr>
                <w:sz w:val="18"/>
                <w:szCs w:val="18"/>
              </w:rPr>
              <w:t>Inadequate treatment of topic, consisting mostly of statements with no development; references to sources may be inaccurate; may not refer to all sources</w:t>
            </w:r>
          </w:p>
          <w:p w:rsidR="00845B29" w:rsidRPr="00C978A8" w:rsidRDefault="00845B29" w:rsidP="00D17028">
            <w:pPr>
              <w:pStyle w:val="NoSpacing"/>
              <w:rPr>
                <w:sz w:val="18"/>
                <w:szCs w:val="18"/>
              </w:rPr>
            </w:pPr>
            <w:r w:rsidRPr="00C978A8">
              <w:rPr>
                <w:sz w:val="18"/>
                <w:szCs w:val="18"/>
              </w:rPr>
              <w:t>Partially understandable, with errors that force interpretation and cause confusion for the reader</w:t>
            </w:r>
          </w:p>
          <w:p w:rsidR="00845B29" w:rsidRPr="00C978A8" w:rsidRDefault="00845B29" w:rsidP="00D17028">
            <w:pPr>
              <w:pStyle w:val="NoSpacing"/>
              <w:rPr>
                <w:sz w:val="18"/>
                <w:szCs w:val="18"/>
              </w:rPr>
            </w:pPr>
            <w:r w:rsidRPr="00C978A8">
              <w:rPr>
                <w:sz w:val="18"/>
                <w:szCs w:val="18"/>
              </w:rPr>
              <w:t>Limited vocabulary and idiomatic expressions</w:t>
            </w:r>
          </w:p>
          <w:p w:rsidR="00845B29" w:rsidRPr="00C978A8" w:rsidRDefault="00845B29" w:rsidP="00D17028">
            <w:pPr>
              <w:pStyle w:val="NoSpacing"/>
              <w:rPr>
                <w:sz w:val="18"/>
                <w:szCs w:val="18"/>
              </w:rPr>
            </w:pPr>
            <w:r w:rsidRPr="00C978A8">
              <w:rPr>
                <w:sz w:val="18"/>
                <w:szCs w:val="18"/>
              </w:rPr>
              <w:t>Some accuracy in present time and little or no accuracy in other time frames; limited control of grammar, syntax, and usage</w:t>
            </w:r>
          </w:p>
          <w:p w:rsidR="00845B29" w:rsidRPr="00C978A8" w:rsidRDefault="00845B29" w:rsidP="00D17028">
            <w:pPr>
              <w:pStyle w:val="NoSpacing"/>
              <w:rPr>
                <w:sz w:val="18"/>
                <w:szCs w:val="18"/>
              </w:rPr>
            </w:pPr>
            <w:r w:rsidRPr="00C978A8">
              <w:rPr>
                <w:sz w:val="18"/>
                <w:szCs w:val="18"/>
              </w:rPr>
              <w:t>Inadequate organization; ineffective use of transitional elements or cohesive devices</w:t>
            </w:r>
          </w:p>
          <w:p w:rsidR="00845B29" w:rsidRPr="00C978A8" w:rsidRDefault="00845B29" w:rsidP="00D17028">
            <w:pPr>
              <w:pStyle w:val="NoSpacing"/>
              <w:rPr>
                <w:sz w:val="18"/>
                <w:szCs w:val="18"/>
              </w:rPr>
            </w:pPr>
            <w:r w:rsidRPr="00C978A8">
              <w:rPr>
                <w:sz w:val="18"/>
                <w:szCs w:val="18"/>
              </w:rPr>
              <w:t>Simple sentences and phrases</w:t>
            </w:r>
          </w:p>
        </w:tc>
      </w:tr>
      <w:tr w:rsidR="00845B29" w:rsidRPr="00C978A8" w:rsidTr="00B74607">
        <w:tc>
          <w:tcPr>
            <w:tcW w:w="1008" w:type="dxa"/>
          </w:tcPr>
          <w:p w:rsidR="00845B29" w:rsidRPr="00C978A8" w:rsidRDefault="00845B29" w:rsidP="00D17028">
            <w:pPr>
              <w:pStyle w:val="NoSpacing"/>
              <w:rPr>
                <w:sz w:val="18"/>
                <w:szCs w:val="18"/>
              </w:rPr>
            </w:pPr>
            <w:r w:rsidRPr="00C978A8">
              <w:rPr>
                <w:sz w:val="18"/>
                <w:szCs w:val="18"/>
              </w:rPr>
              <w:t>6</w:t>
            </w:r>
          </w:p>
        </w:tc>
        <w:tc>
          <w:tcPr>
            <w:tcW w:w="10008" w:type="dxa"/>
          </w:tcPr>
          <w:p w:rsidR="00845B29" w:rsidRPr="00C978A8" w:rsidRDefault="00845B29" w:rsidP="00D17028">
            <w:pPr>
              <w:pStyle w:val="NoSpacing"/>
              <w:rPr>
                <w:sz w:val="18"/>
                <w:szCs w:val="18"/>
              </w:rPr>
            </w:pPr>
            <w:r w:rsidRPr="00C978A8">
              <w:rPr>
                <w:sz w:val="18"/>
                <w:szCs w:val="18"/>
              </w:rPr>
              <w:t>Little or no treatment of topic; may consist mostly of repetition of sources or may not refer to any sources</w:t>
            </w:r>
          </w:p>
          <w:p w:rsidR="00845B29" w:rsidRPr="00C978A8" w:rsidRDefault="00845B29" w:rsidP="00D17028">
            <w:pPr>
              <w:pStyle w:val="NoSpacing"/>
              <w:rPr>
                <w:sz w:val="18"/>
                <w:szCs w:val="18"/>
              </w:rPr>
            </w:pPr>
            <w:r w:rsidRPr="00C978A8">
              <w:rPr>
                <w:sz w:val="18"/>
                <w:szCs w:val="18"/>
              </w:rPr>
              <w:t>Barely understandable, with frequent or significant errors that impede comprehensibility</w:t>
            </w:r>
          </w:p>
          <w:p w:rsidR="00845B29" w:rsidRPr="00C978A8" w:rsidRDefault="00845B29" w:rsidP="00D17028">
            <w:pPr>
              <w:pStyle w:val="NoSpacing"/>
              <w:rPr>
                <w:sz w:val="18"/>
                <w:szCs w:val="18"/>
              </w:rPr>
            </w:pPr>
            <w:r w:rsidRPr="00C978A8">
              <w:rPr>
                <w:sz w:val="18"/>
                <w:szCs w:val="18"/>
              </w:rPr>
              <w:t>Very few vocabulary resources</w:t>
            </w:r>
          </w:p>
          <w:p w:rsidR="00845B29" w:rsidRPr="00C978A8" w:rsidRDefault="00845B29" w:rsidP="00D17028">
            <w:pPr>
              <w:pStyle w:val="NoSpacing"/>
              <w:rPr>
                <w:sz w:val="18"/>
                <w:szCs w:val="18"/>
              </w:rPr>
            </w:pPr>
            <w:r w:rsidRPr="00C978A8">
              <w:rPr>
                <w:sz w:val="18"/>
                <w:szCs w:val="18"/>
              </w:rPr>
              <w:t>Little or no control of grammar, syntax, usage, and time frames</w:t>
            </w:r>
          </w:p>
          <w:p w:rsidR="00845B29" w:rsidRPr="00C978A8" w:rsidRDefault="00845B29" w:rsidP="00D17028">
            <w:pPr>
              <w:pStyle w:val="NoSpacing"/>
              <w:rPr>
                <w:sz w:val="18"/>
                <w:szCs w:val="18"/>
              </w:rPr>
            </w:pPr>
            <w:r w:rsidRPr="00C978A8">
              <w:rPr>
                <w:sz w:val="18"/>
                <w:szCs w:val="18"/>
              </w:rPr>
              <w:t>Little or no organization; absence of transitional elements and cohesive devices</w:t>
            </w:r>
          </w:p>
          <w:p w:rsidR="00845B29" w:rsidRPr="00C978A8" w:rsidRDefault="00845B29" w:rsidP="00D17028">
            <w:pPr>
              <w:pStyle w:val="NoSpacing"/>
              <w:rPr>
                <w:sz w:val="18"/>
                <w:szCs w:val="18"/>
              </w:rPr>
            </w:pPr>
            <w:r w:rsidRPr="00C978A8">
              <w:rPr>
                <w:sz w:val="18"/>
                <w:szCs w:val="18"/>
              </w:rPr>
              <w:t>Simple sentences or fragments</w:t>
            </w:r>
          </w:p>
        </w:tc>
      </w:tr>
      <w:tr w:rsidR="00845B29" w:rsidRPr="00C978A8" w:rsidTr="00B74607">
        <w:tc>
          <w:tcPr>
            <w:tcW w:w="1008" w:type="dxa"/>
          </w:tcPr>
          <w:p w:rsidR="00845B29" w:rsidRPr="00C978A8" w:rsidRDefault="00845B29" w:rsidP="00D17028">
            <w:pPr>
              <w:pStyle w:val="NoSpacing"/>
              <w:rPr>
                <w:sz w:val="18"/>
                <w:szCs w:val="18"/>
              </w:rPr>
            </w:pPr>
            <w:r w:rsidRPr="00C978A8">
              <w:rPr>
                <w:sz w:val="18"/>
                <w:szCs w:val="18"/>
              </w:rPr>
              <w:t>5</w:t>
            </w:r>
          </w:p>
        </w:tc>
        <w:tc>
          <w:tcPr>
            <w:tcW w:w="10008" w:type="dxa"/>
          </w:tcPr>
          <w:p w:rsidR="00845B29" w:rsidRPr="00C978A8" w:rsidRDefault="00845B29" w:rsidP="00D17028">
            <w:pPr>
              <w:pStyle w:val="NoSpacing"/>
              <w:rPr>
                <w:sz w:val="18"/>
                <w:szCs w:val="18"/>
              </w:rPr>
            </w:pPr>
            <w:r w:rsidRPr="00C978A8">
              <w:rPr>
                <w:sz w:val="18"/>
                <w:szCs w:val="18"/>
              </w:rPr>
              <w:t>Mere restatement of language from the prompt</w:t>
            </w:r>
          </w:p>
          <w:p w:rsidR="00845B29" w:rsidRPr="00C978A8" w:rsidRDefault="00845B29" w:rsidP="00D17028">
            <w:pPr>
              <w:pStyle w:val="NoSpacing"/>
              <w:rPr>
                <w:sz w:val="18"/>
                <w:szCs w:val="18"/>
              </w:rPr>
            </w:pPr>
            <w:r w:rsidRPr="00C978A8">
              <w:rPr>
                <w:sz w:val="18"/>
                <w:szCs w:val="18"/>
              </w:rPr>
              <w:t>Clearly does not respond to the prompt; completely irrelevant to the topic</w:t>
            </w:r>
          </w:p>
          <w:p w:rsidR="00845B29" w:rsidRPr="00C978A8" w:rsidRDefault="00845B29" w:rsidP="00D17028">
            <w:pPr>
              <w:pStyle w:val="NoSpacing"/>
              <w:rPr>
                <w:sz w:val="18"/>
                <w:szCs w:val="18"/>
                <w:lang w:val="fr-FR"/>
              </w:rPr>
            </w:pPr>
            <w:r w:rsidRPr="00C978A8">
              <w:rPr>
                <w:sz w:val="18"/>
                <w:szCs w:val="18"/>
                <w:lang w:val="fr-FR"/>
              </w:rPr>
              <w:t>« Je ne sais pas, » «  Je ne comprends pas :  or equivalent</w:t>
            </w:r>
          </w:p>
          <w:p w:rsidR="00845B29" w:rsidRPr="00C978A8" w:rsidRDefault="00845B29" w:rsidP="00D17028">
            <w:pPr>
              <w:pStyle w:val="NoSpacing"/>
              <w:rPr>
                <w:sz w:val="18"/>
                <w:szCs w:val="18"/>
              </w:rPr>
            </w:pPr>
            <w:r w:rsidRPr="00C978A8">
              <w:rPr>
                <w:sz w:val="18"/>
                <w:szCs w:val="18"/>
              </w:rPr>
              <w:t>Not in the language of the exam</w:t>
            </w:r>
          </w:p>
        </w:tc>
      </w:tr>
    </w:tbl>
    <w:p w:rsidR="00845B29" w:rsidRDefault="00845B29" w:rsidP="00D17028"/>
    <w:p w:rsidR="00845B29" w:rsidRPr="00FB115F" w:rsidRDefault="00845B29" w:rsidP="00D17028">
      <w:pPr>
        <w:rPr>
          <w:color w:val="7030A0"/>
          <w:lang w:val="fr-FR"/>
        </w:rPr>
      </w:pPr>
      <w:r w:rsidRPr="00FB115F">
        <w:rPr>
          <w:color w:val="7030A0"/>
          <w:lang w:val="fr-FR"/>
        </w:rPr>
        <w:t>VII. Videos</w:t>
      </w:r>
    </w:p>
    <w:p w:rsidR="00845B29" w:rsidRPr="00FB115F" w:rsidRDefault="00845B29" w:rsidP="00A2195E">
      <w:pPr>
        <w:pStyle w:val="NoSpacing"/>
        <w:spacing w:line="360" w:lineRule="auto"/>
        <w:rPr>
          <w:lang w:val="fr-FR"/>
        </w:rPr>
      </w:pPr>
      <w:hyperlink r:id="rId12" w:history="1">
        <w:r w:rsidRPr="00FB115F">
          <w:rPr>
            <w:rStyle w:val="Hyperlink"/>
            <w:lang w:val="fr-FR"/>
          </w:rPr>
          <w:t>http://www.youtube.com/watch?v=DcBFucN-qiw</w:t>
        </w:r>
      </w:hyperlink>
      <w:r w:rsidRPr="00FB115F">
        <w:rPr>
          <w:lang w:val="fr-FR"/>
        </w:rPr>
        <w:t xml:space="preserve"> </w:t>
      </w:r>
    </w:p>
    <w:p w:rsidR="00845B29" w:rsidRDefault="00845B29" w:rsidP="00A2195E">
      <w:pPr>
        <w:pStyle w:val="NoSpacing"/>
        <w:numPr>
          <w:ilvl w:val="0"/>
          <w:numId w:val="2"/>
        </w:numPr>
        <w:spacing w:line="360" w:lineRule="auto"/>
      </w:pPr>
      <w:r>
        <w:t>Explain the tradition regarding this bridge. _____________________________________________________</w:t>
      </w:r>
    </w:p>
    <w:p w:rsidR="00845B29" w:rsidRDefault="00845B29" w:rsidP="00A2195E">
      <w:pPr>
        <w:pStyle w:val="NoSpacing"/>
        <w:spacing w:line="360" w:lineRule="auto"/>
        <w:ind w:left="720"/>
      </w:pPr>
      <w:r>
        <w:t>________________________________________________________________________________________</w:t>
      </w:r>
    </w:p>
    <w:p w:rsidR="00845B29" w:rsidRDefault="00845B29" w:rsidP="00A2195E">
      <w:pPr>
        <w:pStyle w:val="NoSpacing"/>
        <w:numPr>
          <w:ilvl w:val="0"/>
          <w:numId w:val="2"/>
        </w:numPr>
        <w:spacing w:line="360" w:lineRule="auto"/>
      </w:pPr>
      <w:r>
        <w:t>When did it start? _______________________</w:t>
      </w:r>
    </w:p>
    <w:p w:rsidR="00845B29" w:rsidRDefault="00845B29" w:rsidP="00A2195E">
      <w:pPr>
        <w:pStyle w:val="NoSpacing"/>
        <w:numPr>
          <w:ilvl w:val="0"/>
          <w:numId w:val="2"/>
        </w:numPr>
        <w:spacing w:line="360" w:lineRule="auto"/>
      </w:pPr>
      <w:r>
        <w:t>Why did the Mexican couple want to do it?</w:t>
      </w:r>
      <w:r w:rsidRPr="00D43837">
        <w:t xml:space="preserve"> </w:t>
      </w:r>
      <w:r>
        <w:t>_____________________________________________________</w:t>
      </w:r>
    </w:p>
    <w:p w:rsidR="00845B29" w:rsidRDefault="00845B29" w:rsidP="00A2195E">
      <w:pPr>
        <w:pStyle w:val="NoSpacing"/>
        <w:numPr>
          <w:ilvl w:val="0"/>
          <w:numId w:val="2"/>
        </w:numPr>
        <w:spacing w:line="360" w:lineRule="auto"/>
      </w:pPr>
      <w:r>
        <w:t>About how many locks are there?</w:t>
      </w:r>
      <w:r w:rsidRPr="00D43837">
        <w:t xml:space="preserve"> </w:t>
      </w:r>
      <w:r>
        <w:t>_____________________________________________________</w:t>
      </w:r>
    </w:p>
    <w:p w:rsidR="00845B29" w:rsidRDefault="00845B29" w:rsidP="00A2195E">
      <w:pPr>
        <w:pStyle w:val="NoSpacing"/>
        <w:numPr>
          <w:ilvl w:val="0"/>
          <w:numId w:val="2"/>
        </w:numPr>
        <w:spacing w:line="360" w:lineRule="auto"/>
      </w:pPr>
      <w:r>
        <w:t>How much weight is on each part of the bridge?</w:t>
      </w:r>
      <w:r w:rsidRPr="00D43837">
        <w:t xml:space="preserve"> </w:t>
      </w:r>
      <w:r>
        <w:t>___________________________________________________</w:t>
      </w:r>
    </w:p>
    <w:p w:rsidR="00845B29" w:rsidRDefault="00845B29" w:rsidP="00A2195E">
      <w:pPr>
        <w:pStyle w:val="NoSpacing"/>
        <w:numPr>
          <w:ilvl w:val="0"/>
          <w:numId w:val="2"/>
        </w:numPr>
        <w:spacing w:line="360" w:lineRule="auto"/>
      </w:pPr>
      <w:r>
        <w:t>What does Julie describe? (Give as much detail as possible.)</w:t>
      </w:r>
      <w:r w:rsidRPr="00D43837">
        <w:t xml:space="preserve"> </w:t>
      </w:r>
      <w:r>
        <w:t>___________________________________________________________________________________________</w:t>
      </w:r>
    </w:p>
    <w:p w:rsidR="00845B29" w:rsidRDefault="00845B29" w:rsidP="00A2195E">
      <w:pPr>
        <w:pStyle w:val="NoSpacing"/>
        <w:numPr>
          <w:ilvl w:val="0"/>
          <w:numId w:val="2"/>
        </w:numPr>
        <w:spacing w:line="360" w:lineRule="auto"/>
      </w:pPr>
      <w:r>
        <w:t>What languages are the stickers in? ______________________________________________________________</w:t>
      </w:r>
    </w:p>
    <w:p w:rsidR="00845B29" w:rsidRDefault="00845B29" w:rsidP="00A2195E">
      <w:pPr>
        <w:pStyle w:val="NoSpacing"/>
        <w:numPr>
          <w:ilvl w:val="0"/>
          <w:numId w:val="2"/>
        </w:numPr>
        <w:spacing w:line="360" w:lineRule="auto"/>
      </w:pPr>
      <w:r>
        <w:t>What will the next step be, if people don’t follow the rules on the stickers? ______________________________</w:t>
      </w:r>
    </w:p>
    <w:p w:rsidR="00845B29" w:rsidRDefault="00845B29" w:rsidP="00A2195E">
      <w:pPr>
        <w:pStyle w:val="NoSpacing"/>
        <w:spacing w:line="360" w:lineRule="auto"/>
        <w:ind w:left="720"/>
      </w:pPr>
      <w:r>
        <w:t>___________________________________________________________________________________________</w:t>
      </w:r>
    </w:p>
    <w:p w:rsidR="00845B29" w:rsidRDefault="00845B29" w:rsidP="00A2195E">
      <w:pPr>
        <w:pStyle w:val="NoSpacing"/>
      </w:pPr>
      <w:hyperlink r:id="rId13" w:history="1">
        <w:r w:rsidRPr="002E214F">
          <w:rPr>
            <w:rStyle w:val="Hyperlink"/>
          </w:rPr>
          <w:t>http://www.youtube.com/watch?v=nuNfpmPSf2I</w:t>
        </w:r>
      </w:hyperlink>
    </w:p>
    <w:p w:rsidR="00845B29" w:rsidRDefault="00845B29" w:rsidP="00A2195E">
      <w:pPr>
        <w:pStyle w:val="NoSpacing"/>
        <w:spacing w:line="360" w:lineRule="auto"/>
      </w:pPr>
      <w:r>
        <w:t>1. Where did they launch this campaign?</w:t>
      </w:r>
      <w:r w:rsidRPr="00A2195E">
        <w:t xml:space="preserve"> </w:t>
      </w:r>
      <w:r>
        <w:t>________________________________________________________</w:t>
      </w:r>
    </w:p>
    <w:p w:rsidR="00845B29" w:rsidRDefault="00845B29" w:rsidP="00A2195E">
      <w:pPr>
        <w:pStyle w:val="NoSpacing"/>
        <w:spacing w:line="360" w:lineRule="auto"/>
      </w:pPr>
      <w:r>
        <w:t>2. Describe the tradition.</w:t>
      </w:r>
      <w:r w:rsidRPr="00A2195E">
        <w:t xml:space="preserve"> </w:t>
      </w:r>
      <w:r>
        <w:t>_______________________________________________________</w:t>
      </w:r>
    </w:p>
    <w:p w:rsidR="00845B29" w:rsidRDefault="00845B29" w:rsidP="00A2195E">
      <w:pPr>
        <w:pStyle w:val="NoSpacing"/>
        <w:spacing w:line="360" w:lineRule="auto"/>
      </w:pPr>
      <w:r>
        <w:t>3. When did part of the bridge collapse?</w:t>
      </w:r>
      <w:r w:rsidRPr="00A2195E">
        <w:t xml:space="preserve"> </w:t>
      </w:r>
      <w:r>
        <w:t>_________________________________________________________________</w:t>
      </w:r>
      <w:r>
        <w:br/>
        <w:t>4. What does the French man (black shirt) think of the new idea?_____________________________________________</w:t>
      </w:r>
    </w:p>
    <w:p w:rsidR="00845B29" w:rsidRDefault="00845B29" w:rsidP="00A2195E">
      <w:pPr>
        <w:pStyle w:val="NoSpacing"/>
        <w:spacing w:line="360" w:lineRule="auto"/>
      </w:pPr>
      <w:r>
        <w:t>5. Why didn’t the authorities want to make the locks illegal at this time?</w:t>
      </w:r>
      <w:r w:rsidRPr="00A2195E">
        <w:t xml:space="preserve"> </w:t>
      </w:r>
      <w:r>
        <w:t>__________________________________________________________________________________________________</w:t>
      </w:r>
    </w:p>
    <w:p w:rsidR="00845B29" w:rsidRPr="00B74607" w:rsidRDefault="00845B29" w:rsidP="00D17028">
      <w:pPr>
        <w:rPr>
          <w:color w:val="7030A0"/>
        </w:rPr>
      </w:pPr>
    </w:p>
    <w:p w:rsidR="00845B29" w:rsidRDefault="00845B29"/>
    <w:sectPr w:rsidR="00845B29" w:rsidSect="00D17028">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5355E8"/>
    <w:multiLevelType w:val="hybridMultilevel"/>
    <w:tmpl w:val="DB026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9F3F9E"/>
    <w:multiLevelType w:val="hybridMultilevel"/>
    <w:tmpl w:val="A1BE7B2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7028"/>
    <w:rsid w:val="0007014A"/>
    <w:rsid w:val="001D7C56"/>
    <w:rsid w:val="002E214F"/>
    <w:rsid w:val="004417D7"/>
    <w:rsid w:val="00456AB2"/>
    <w:rsid w:val="00457683"/>
    <w:rsid w:val="004B523B"/>
    <w:rsid w:val="0052341D"/>
    <w:rsid w:val="00550BC4"/>
    <w:rsid w:val="005E581E"/>
    <w:rsid w:val="006C3262"/>
    <w:rsid w:val="006D5DE2"/>
    <w:rsid w:val="00834AC0"/>
    <w:rsid w:val="00836AF6"/>
    <w:rsid w:val="00845B29"/>
    <w:rsid w:val="00893F7D"/>
    <w:rsid w:val="008F3017"/>
    <w:rsid w:val="00A12948"/>
    <w:rsid w:val="00A2195E"/>
    <w:rsid w:val="00B26B2C"/>
    <w:rsid w:val="00B74607"/>
    <w:rsid w:val="00C9238C"/>
    <w:rsid w:val="00C978A8"/>
    <w:rsid w:val="00D17028"/>
    <w:rsid w:val="00D413C9"/>
    <w:rsid w:val="00D43837"/>
    <w:rsid w:val="00EF23D2"/>
    <w:rsid w:val="00FB115F"/>
    <w:rsid w:val="00FB57E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F7D"/>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17028"/>
    <w:rPr>
      <w:rFonts w:cs="Times New Roman"/>
      <w:color w:val="0000FF"/>
      <w:u w:val="single"/>
    </w:rPr>
  </w:style>
  <w:style w:type="paragraph" w:styleId="NoSpacing">
    <w:name w:val="No Spacing"/>
    <w:uiPriority w:val="99"/>
    <w:qFormat/>
    <w:rsid w:val="00D17028"/>
  </w:style>
  <w:style w:type="table" w:styleId="TableGrid">
    <w:name w:val="Table Grid"/>
    <w:basedOn w:val="TableNormal"/>
    <w:uiPriority w:val="99"/>
    <w:rsid w:val="00D1702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D170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70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youtube.com/watch?v=nuNfpmPSf2I"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youtube.com/watch?v=DcBFucN-qi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terrafemina.com/societe/societe/articles/34181-selfies-une-mode-dangereuse-pour-les-adolescentes-.html"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lexpress.fr/styles/vip/15-astuces-pour-reussir-un-selfie-l-autoportrait-avec-smartphone_1284447.html" TargetMode="External"/><Relationship Id="rId4" Type="http://schemas.openxmlformats.org/officeDocument/2006/relationships/webSettings" Target="webSettings.xml"/><Relationship Id="rId9" Type="http://schemas.openxmlformats.org/officeDocument/2006/relationships/hyperlink" Target="http://www.youtube.com/watch?v=ZpxvqAuoAO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TotalTime>
  <Pages>10</Pages>
  <Words>3171</Words>
  <Characters>18076</Characters>
  <Application>Microsoft Office Outlook</Application>
  <DocSecurity>0</DocSecurity>
  <Lines>0</Lines>
  <Paragraphs>0</Paragraphs>
  <ScaleCrop>false</ScaleCrop>
  <Company>Hilliard City Schools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Lisa</cp:lastModifiedBy>
  <cp:revision>3</cp:revision>
  <dcterms:created xsi:type="dcterms:W3CDTF">2014-10-02T19:39:00Z</dcterms:created>
  <dcterms:modified xsi:type="dcterms:W3CDTF">2014-10-05T19:24:00Z</dcterms:modified>
</cp:coreProperties>
</file>